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6B1" w:rsidRPr="009355FA" w:rsidRDefault="003376B1" w:rsidP="0083322B">
      <w:pPr>
        <w:jc w:val="center"/>
        <w:rPr>
          <w:rFonts w:ascii="Liberation Serif" w:hAnsi="Liberation Serif" w:cs="Calibri"/>
          <w:b/>
          <w:sz w:val="28"/>
          <w:szCs w:val="28"/>
        </w:rPr>
      </w:pPr>
      <w:r>
        <w:rPr>
          <w:rFonts w:ascii="Liberation Serif" w:hAnsi="Liberation Serif" w:cs="Calibri"/>
          <w:b/>
          <w:sz w:val="28"/>
          <w:szCs w:val="28"/>
        </w:rPr>
        <w:t>А</w:t>
      </w:r>
      <w:r w:rsidRPr="009355FA">
        <w:rPr>
          <w:rFonts w:ascii="Liberation Serif" w:hAnsi="Liberation Serif" w:cs="Calibri"/>
          <w:b/>
          <w:sz w:val="28"/>
          <w:szCs w:val="28"/>
        </w:rPr>
        <w:t>лгоритм регистрации заявлений в организации отдыха детей и их оздоровления на ЕПГУ</w:t>
      </w:r>
    </w:p>
    <w:p w:rsidR="003376B1" w:rsidRDefault="003376B1" w:rsidP="0083322B">
      <w:pPr>
        <w:rPr>
          <w:rFonts w:ascii="Liberation Serif" w:hAnsi="Liberation Serif" w:cs="Calibri"/>
          <w:sz w:val="28"/>
          <w:szCs w:val="28"/>
        </w:rPr>
      </w:pPr>
    </w:p>
    <w:p w:rsidR="003376B1" w:rsidRDefault="003376B1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 xml:space="preserve">1. В поисковом запросе набрать примерную фразу «подать заявление на отдых   в каникулы» </w:t>
      </w:r>
    </w:p>
    <w:p w:rsidR="003376B1" w:rsidRPr="00AD64A0" w:rsidRDefault="003376B1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259.5pt;visibility:visible">
            <v:imagedata r:id="rId4" o:title=""/>
          </v:shape>
        </w:pict>
      </w:r>
    </w:p>
    <w:p w:rsidR="003376B1" w:rsidRDefault="003376B1"/>
    <w:p w:rsidR="003376B1" w:rsidRDefault="003376B1"/>
    <w:p w:rsidR="003376B1" w:rsidRDefault="003376B1" w:rsidP="0083322B">
      <w:pPr>
        <w:rPr>
          <w:rFonts w:ascii="Liberation Serif" w:hAnsi="Liberation Serif" w:cs="Calibri"/>
          <w:sz w:val="28"/>
          <w:szCs w:val="28"/>
        </w:rPr>
      </w:pPr>
      <w:r w:rsidRPr="0083322B">
        <w:rPr>
          <w:rFonts w:ascii="Liberation Serif" w:hAnsi="Liberation Serif" w:cs="Calibri"/>
          <w:sz w:val="28"/>
          <w:szCs w:val="28"/>
        </w:rPr>
        <w:t xml:space="preserve">2. </w:t>
      </w:r>
      <w:r>
        <w:rPr>
          <w:rFonts w:ascii="Liberation Serif" w:hAnsi="Liberation Serif" w:cs="Calibri"/>
          <w:sz w:val="28"/>
          <w:szCs w:val="28"/>
        </w:rPr>
        <w:t>Нажать Отдых детей на каникулах – откроется предложение заполнить заявление</w:t>
      </w:r>
    </w:p>
    <w:p w:rsidR="003376B1" w:rsidRDefault="003376B1"/>
    <w:p w:rsidR="003376B1" w:rsidRDefault="003376B1"/>
    <w:p w:rsidR="003376B1" w:rsidRDefault="003376B1">
      <w:r>
        <w:rPr>
          <w:noProof/>
          <w:lang w:eastAsia="ru-RU"/>
        </w:rPr>
        <w:pict>
          <v:shape id="_x0000_i1026" type="#_x0000_t75" style="width:460.5pt;height:259.5pt;visibility:visible">
            <v:imagedata r:id="rId5" o:title=""/>
          </v:shape>
        </w:pict>
      </w:r>
    </w:p>
    <w:p w:rsidR="003376B1" w:rsidRDefault="003376B1"/>
    <w:p w:rsidR="003376B1" w:rsidRDefault="003376B1" w:rsidP="0083322B">
      <w:pPr>
        <w:rPr>
          <w:rFonts w:ascii="Liberation Serif" w:hAnsi="Liberation Serif" w:cs="Calibri"/>
          <w:sz w:val="28"/>
          <w:szCs w:val="28"/>
        </w:rPr>
      </w:pPr>
      <w:r w:rsidRPr="0083322B">
        <w:rPr>
          <w:rFonts w:ascii="Liberation Serif" w:hAnsi="Liberation Serif" w:cs="Calibri"/>
          <w:sz w:val="28"/>
          <w:szCs w:val="28"/>
        </w:rPr>
        <w:t xml:space="preserve">3. </w:t>
      </w:r>
      <w:r>
        <w:rPr>
          <w:rFonts w:ascii="Liberation Serif" w:hAnsi="Liberation Serif" w:cs="Calibri"/>
          <w:sz w:val="28"/>
          <w:szCs w:val="28"/>
        </w:rPr>
        <w:t>Ответить на все вопросы системы о себе как о заявителе</w:t>
      </w:r>
    </w:p>
    <w:p w:rsidR="003376B1" w:rsidRDefault="003376B1"/>
    <w:p w:rsidR="003376B1" w:rsidRDefault="003376B1">
      <w:r>
        <w:rPr>
          <w:noProof/>
          <w:lang w:eastAsia="ru-RU"/>
        </w:rPr>
        <w:pict>
          <v:shape id="_x0000_i1027" type="#_x0000_t75" style="width:460.5pt;height:259.5pt;visibility:visible">
            <v:imagedata r:id="rId6" o:title=""/>
          </v:shape>
        </w:pict>
      </w:r>
    </w:p>
    <w:p w:rsidR="003376B1" w:rsidRDefault="003376B1"/>
    <w:p w:rsidR="003376B1" w:rsidRDefault="003376B1"/>
    <w:p w:rsidR="003376B1" w:rsidRDefault="003376B1"/>
    <w:p w:rsidR="003376B1" w:rsidRDefault="003376B1"/>
    <w:p w:rsidR="003376B1" w:rsidRDefault="003376B1"/>
    <w:p w:rsidR="003376B1" w:rsidRDefault="003376B1">
      <w:r>
        <w:rPr>
          <w:noProof/>
          <w:lang w:eastAsia="ru-RU"/>
        </w:rPr>
        <w:pict>
          <v:shape id="Рукописный ввод 12" o:spid="_x0000_s1026" type="#_x0000_t75" style="position:absolute;margin-left:171.2pt;margin-top:164.8pt;width:16.9pt;height:6.65pt;z-index:2516587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">
            <v:imagedata r:id="rId7" o:title=""/>
          </v:shape>
        </w:pict>
      </w:r>
      <w:r>
        <w:rPr>
          <w:noProof/>
          <w:lang w:eastAsia="ru-RU"/>
        </w:rPr>
        <w:pict>
          <v:shape id="Рукописный ввод 11" o:spid="_x0000_s1027" type="#_x0000_t75" style="position:absolute;margin-left:170.55pt;margin-top:149.35pt;width:5.7pt;height:5.7pt;z-index:2516577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">
            <v:imagedata r:id="rId8" o:title=""/>
          </v:shape>
        </w:pict>
      </w:r>
      <w:r>
        <w:rPr>
          <w:noProof/>
          <w:lang w:eastAsia="ru-RU"/>
        </w:rPr>
        <w:pict>
          <v:shape id="Рукописный ввод 10" o:spid="_x0000_s1028" type="#_x0000_t75" style="position:absolute;margin-left:169.05pt;margin-top:148.95pt;width:124.65pt;height:8.85pt;z-index:2516567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">
            <v:imagedata r:id="rId9" o:title=""/>
          </v:shape>
        </w:pict>
      </w:r>
      <w:r>
        <w:rPr>
          <w:noProof/>
          <w:lang w:eastAsia="ru-RU"/>
        </w:rPr>
        <w:pict>
          <v:shape id="Рукописный ввод 8" o:spid="_x0000_s1029" type="#_x0000_t75" style="position:absolute;margin-left:175.85pt;margin-top:133.45pt;width:5.7pt;height:5.7pt;z-index:2516556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">
            <v:imagedata r:id="rId8" o:title=""/>
          </v:shape>
        </w:pict>
      </w:r>
      <w:r>
        <w:rPr>
          <w:noProof/>
          <w:lang w:eastAsia="ru-RU"/>
        </w:rPr>
        <w:pict>
          <v:shape id="Рукописный ввод 7" o:spid="_x0000_s1030" type="#_x0000_t75" style="position:absolute;margin-left:170.55pt;margin-top:133.9pt;width:22.85pt;height:8.15pt;z-index:2516546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">
            <v:imagedata r:id="rId10" o:title=""/>
          </v:shape>
        </w:pict>
      </w:r>
      <w:r>
        <w:rPr>
          <w:noProof/>
          <w:lang w:eastAsia="ru-RU"/>
        </w:rPr>
        <w:pict>
          <v:shape id="Рукописный ввод 6" o:spid="_x0000_s1031" type="#_x0000_t75" style="position:absolute;margin-left:170.4pt;margin-top:117.1pt;width:26.6pt;height:6.25pt;z-index:2516536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">
            <v:imagedata r:id="rId11" o:title=""/>
          </v:shape>
        </w:pict>
      </w:r>
      <w:r>
        <w:rPr>
          <w:noProof/>
          <w:lang w:eastAsia="ru-RU"/>
        </w:rPr>
        <w:pict>
          <v:shape id="Рукописный ввод 5" o:spid="_x0000_s1032" type="#_x0000_t75" style="position:absolute;margin-left:171.85pt;margin-top:90.65pt;width:20.65pt;height:7.15pt;z-index:2516526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">
            <v:imagedata r:id="rId12" o:title=""/>
          </v:shape>
        </w:pict>
      </w:r>
      <w:r>
        <w:rPr>
          <w:noProof/>
          <w:lang w:eastAsia="ru-RU"/>
        </w:rPr>
        <w:pict>
          <v:shape id="Рукописный ввод 4" o:spid="_x0000_s1033" type="#_x0000_t75" style="position:absolute;margin-left:170.1pt;margin-top:74.7pt;width:35.75pt;height:8.35pt;z-index:2516515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">
            <v:imagedata r:id="rId13" o:title=""/>
          </v:shape>
        </w:pict>
      </w:r>
      <w:r>
        <w:rPr>
          <w:noProof/>
          <w:lang w:eastAsia="ru-RU"/>
        </w:rPr>
        <w:pict>
          <v:shape id="Рукописный ввод 3" o:spid="_x0000_s1034" type="#_x0000_t75" style="position:absolute;margin-left:171.35pt;margin-top:71.2pt;width:68pt;height:11pt;z-index:2516505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">
            <v:imagedata r:id="rId14" o:title=""/>
          </v:shape>
        </w:pict>
      </w:r>
    </w:p>
    <w:p w:rsidR="003376B1" w:rsidRDefault="003376B1">
      <w:r w:rsidRPr="0083322B">
        <w:rPr>
          <w:rFonts w:ascii="Liberation Serif" w:hAnsi="Liberation Serif" w:cs="Calibri"/>
          <w:sz w:val="28"/>
          <w:szCs w:val="28"/>
        </w:rPr>
        <w:t xml:space="preserve">4. </w:t>
      </w:r>
      <w:r>
        <w:rPr>
          <w:rFonts w:ascii="Liberation Serif" w:hAnsi="Liberation Serif" w:cs="Calibri"/>
          <w:sz w:val="28"/>
          <w:szCs w:val="28"/>
        </w:rPr>
        <w:t>Если ребенок не прикреплен – добавьте ребенка. Заполните все сведения о ребенке, которые предлагает система.</w:t>
      </w:r>
    </w:p>
    <w:p w:rsidR="003376B1" w:rsidRDefault="003376B1">
      <w:r>
        <w:rPr>
          <w:noProof/>
          <w:lang w:eastAsia="ru-RU"/>
        </w:rPr>
        <w:pict>
          <v:shape id="_x0000_i1028" type="#_x0000_t75" style="width:460.5pt;height:259.5pt;visibility:visible">
            <v:imagedata r:id="rId15" o:title=""/>
          </v:shape>
        </w:pict>
      </w:r>
    </w:p>
    <w:p w:rsidR="003376B1" w:rsidRDefault="003376B1" w:rsidP="0083322B">
      <w:pPr>
        <w:rPr>
          <w:rFonts w:ascii="Liberation Serif" w:hAnsi="Liberation Serif" w:cs="Calibri"/>
          <w:sz w:val="28"/>
          <w:szCs w:val="28"/>
        </w:rPr>
      </w:pPr>
    </w:p>
    <w:p w:rsidR="003376B1" w:rsidRDefault="003376B1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5.  Затем необходимо выбрать категорию на оплату</w:t>
      </w:r>
    </w:p>
    <w:p w:rsidR="003376B1" w:rsidRDefault="003376B1"/>
    <w:p w:rsidR="003376B1" w:rsidRDefault="003376B1" w:rsidP="00CE71C4">
      <w:pPr>
        <w:rPr>
          <w:noProof/>
        </w:rPr>
      </w:pPr>
      <w:r>
        <w:rPr>
          <w:noProof/>
          <w:lang w:eastAsia="ru-RU"/>
        </w:rPr>
        <w:pict>
          <v:shape id="Рукописный ввод 21" o:spid="_x0000_s1035" type="#_x0000_t75" style="position:absolute;margin-left:174.9pt;margin-top:167.7pt;width:22.5pt;height:7.2pt;z-index:2516628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">
            <v:imagedata r:id="rId16" o:title=""/>
          </v:shape>
        </w:pict>
      </w:r>
      <w:r>
        <w:rPr>
          <w:noProof/>
          <w:lang w:eastAsia="ru-RU"/>
        </w:rPr>
        <w:pict>
          <v:shape id="Рукописный ввод 20" o:spid="_x0000_s1036" type="#_x0000_t75" style="position:absolute;margin-left:174.9pt;margin-top:136.35pt;width:24.75pt;height:7.7pt;z-index:2516618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">
            <v:imagedata r:id="rId17" o:title=""/>
          </v:shape>
        </w:pict>
      </w:r>
      <w:r>
        <w:rPr>
          <w:noProof/>
          <w:lang w:eastAsia="ru-RU"/>
        </w:rPr>
        <w:pict>
          <v:shape id="Рукописный ввод 19" o:spid="_x0000_s1037" type="#_x0000_t75" style="position:absolute;margin-left:175.25pt;margin-top:114.05pt;width:15.9pt;height:6.55pt;z-index:2516608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">
            <v:imagedata r:id="rId18" o:title=""/>
          </v:shape>
        </w:pict>
      </w:r>
      <w:r>
        <w:rPr>
          <w:noProof/>
          <w:lang w:eastAsia="ru-RU"/>
        </w:rPr>
        <w:pict>
          <v:shape id="Рукописный ввод 18" o:spid="_x0000_s1038" type="#_x0000_t75" style="position:absolute;margin-left:174.85pt;margin-top:88.3pt;width:21.3pt;height:8.05pt;z-index:2516597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">
            <v:imagedata r:id="rId19" o:title=""/>
          </v:shape>
        </w:pict>
      </w:r>
      <w:r>
        <w:rPr>
          <w:noProof/>
          <w:lang w:eastAsia="ru-RU"/>
        </w:rPr>
        <w:pict>
          <v:shape id="Рукописный ввод 26" o:spid="_x0000_s1039" type="#_x0000_t75" style="position:absolute;margin-left:243.25pt;margin-top:126.4pt;width:27.85pt;height:7.45pt;z-index:2516648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">
            <v:imagedata r:id="rId20" o:title=""/>
          </v:shape>
        </w:pict>
      </w:r>
      <w:r>
        <w:rPr>
          <w:noProof/>
          <w:lang w:eastAsia="ru-RU"/>
        </w:rPr>
        <w:pict>
          <v:shape id="Рукописный ввод 25" o:spid="_x0000_s1040" type="#_x0000_t75" style="position:absolute;margin-left:174pt;margin-top:126.85pt;width:20.3pt;height:7.5pt;z-index:2516638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">
            <v:imagedata r:id="rId21" o:title=""/>
          </v:shape>
        </w:pict>
      </w:r>
      <w:r>
        <w:rPr>
          <w:noProof/>
          <w:lang w:eastAsia="ru-RU"/>
        </w:rPr>
        <w:pict>
          <v:shape id="_x0000_i1029" type="#_x0000_t75" style="width:460.5pt;height:259.5pt;visibility:visible">
            <v:imagedata r:id="rId22" o:title=""/>
          </v:shape>
        </w:pict>
      </w:r>
    </w:p>
    <w:p w:rsidR="003376B1" w:rsidRDefault="003376B1" w:rsidP="00CE71C4"/>
    <w:p w:rsidR="003376B1" w:rsidRDefault="003376B1" w:rsidP="00CE71C4">
      <w:r>
        <w:rPr>
          <w:noProof/>
          <w:lang w:eastAsia="ru-RU"/>
        </w:rPr>
        <w:pict>
          <v:shape id="_x0000_i1030" type="#_x0000_t75" style="width:460.5pt;height:259.5pt;visibility:visible">
            <v:imagedata r:id="rId23" o:title=""/>
          </v:shape>
        </w:pict>
      </w:r>
    </w:p>
    <w:p w:rsidR="003376B1" w:rsidRDefault="003376B1" w:rsidP="00CE71C4">
      <w:pPr>
        <w:rPr>
          <w:noProof/>
        </w:rPr>
      </w:pPr>
    </w:p>
    <w:p w:rsidR="003376B1" w:rsidRDefault="003376B1" w:rsidP="00CE71C4">
      <w:pPr>
        <w:rPr>
          <w:noProof/>
        </w:rPr>
      </w:pPr>
    </w:p>
    <w:p w:rsidR="003376B1" w:rsidRDefault="003376B1" w:rsidP="00CE71C4">
      <w:pPr>
        <w:rPr>
          <w:noProof/>
        </w:rPr>
      </w:pPr>
      <w:r>
        <w:rPr>
          <w:noProof/>
          <w:lang w:eastAsia="ru-RU"/>
        </w:rPr>
        <w:pict>
          <v:shape id="_x0000_i1031" type="#_x0000_t75" style="width:460.5pt;height:259.5pt;visibility:visible">
            <v:imagedata r:id="rId24" o:title=""/>
          </v:shape>
        </w:pict>
      </w:r>
    </w:p>
    <w:p w:rsidR="003376B1" w:rsidRPr="00CE71C4" w:rsidRDefault="003376B1" w:rsidP="00CE71C4"/>
    <w:p w:rsidR="003376B1" w:rsidRDefault="003376B1" w:rsidP="00CE71C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2" type="#_x0000_t75" style="width:460.5pt;height:259.5pt;visibility:visible">
            <v:imagedata r:id="rId25" o:title=""/>
          </v:shape>
        </w:pict>
      </w:r>
    </w:p>
    <w:p w:rsidR="003376B1" w:rsidRPr="00E76178" w:rsidRDefault="003376B1" w:rsidP="00CE71C4">
      <w:pPr>
        <w:rPr>
          <w:noProof/>
          <w:sz w:val="24"/>
          <w:szCs w:val="24"/>
        </w:rPr>
      </w:pPr>
    </w:p>
    <w:tbl>
      <w:tblPr>
        <w:tblW w:w="97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597"/>
        <w:gridCol w:w="2168"/>
      </w:tblGrid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E76178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b/>
                <w:sz w:val="24"/>
                <w:szCs w:val="24"/>
              </w:rPr>
              <w:t>Название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E76178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b/>
                <w:sz w:val="24"/>
                <w:szCs w:val="24"/>
              </w:rPr>
              <w:t>Размер оплаты за счет средств бюджета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на путевки в организацию отдыха детей и их оздоровления, расположенную на Черном море, на средства иного межбюджетного трансферта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Поезд здоровья (путевки с оплатой родителем 10% от стоимости путевки)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граждан Российской Федерации, Украины, ДНР, ЛНР, лица без гражданства, постоянно проживавшие на территориях Украины, ДНР, ЛНР, вынужденно покинувшие территории Украины, ДНР, ЛНР, прибывшие на территорию Российской Федерации в экстренном массовом порядке - 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из многодетной семьи - 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из семей безработных родителей, состоящих на учете в ГКУ СЗН Свердловской области «Серовский центр занятости» - 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Путевки в санаторий (санаторно-оздоровительный лагерь) с оплатой родителями части стоимости путевки, превышающей размер средней стоимости путевки в санаторий (санаторно-оздоровительный лагерь), утвержденный постановлением Правительства Свердловской области - для всех категорий детей, имеющих заключение здравоохранения о наличии медицинских показаний для санаторно-курортного лечения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дети, получающие пенсию по потере кормильца - 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из семей, имеющих доход ниже прожиточного минимума, установленного в Свердловской области -на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иные категории детей, находящиеся в трудной жизненной ситуации, указанные в Федеральном законе от 24.07.1998 № 124-ФЗ «Об основных гарантиях прав ребенка в Российской Федерации» - 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дети, указанные в пункте 1 приложения № 2 к административному регламенту, в случае если им не хватило бесплатных путевок при оказании муниципальной услуги в соответствии с административным регламентом - на путевки, оплачиваемые из средств бюджета в пределах 90% стоимости, с частичной оплатой стоимости путевки родителем (законным представителем) ребенка 10% от стоимости путевки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дети, у которых родители либо один из родителей является работником государственного или муниципального учреждения - на путевки, оплачиваемые из средств бюджета в пределах 90% стоимости, с частичной оплатой стоимости путевки родителем (законным представителем) ребенка 10% от стоимости путевки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дети, не относящиеся к категории детей, указанных в пунктах 1 и 2 приложения № 2 - на путевки, оплачиваемые из средств бюджета в пределах 80% стоимости, с частичной оплатой стоимости путевки родителем (законным представителем) ребенка 20% от стоимости путевки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80%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 xml:space="preserve">Лагерь труда и отдыха 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3376B1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на учебный период на условиях частичной оплаты родителем (законным представителем) ребенка 50% от утвержденной стоимости питания на ребенка (дети всех категорий, имеющие заключение (справку) учреждения здравоохранения об отсутствии противопоказаний для отдыха и оздоровления в условиях загородного оздоровительного лагеря)</w:t>
            </w:r>
          </w:p>
        </w:tc>
        <w:tc>
          <w:tcPr>
            <w:tcW w:w="2123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50%</w:t>
            </w:r>
          </w:p>
        </w:tc>
      </w:tr>
    </w:tbl>
    <w:p w:rsidR="003376B1" w:rsidRDefault="003376B1" w:rsidP="00CE71C4">
      <w:pPr>
        <w:rPr>
          <w:noProof/>
        </w:rPr>
      </w:pPr>
    </w:p>
    <w:p w:rsidR="003376B1" w:rsidRDefault="003376B1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Выборки категорий по льготе получения путевки во внеочередном или первоочередном порядке нет – поэтому при сверки документов в  МФЦ  - вы должны эту льготу подтвердить документами – сотрудник в МФЦ внесет эти данные в Ваше заявление,  поданное через ЕПГУ</w:t>
      </w:r>
    </w:p>
    <w:p w:rsidR="003376B1" w:rsidRDefault="003376B1" w:rsidP="00CE71C4">
      <w:pPr>
        <w:rPr>
          <w:rFonts w:ascii="Liberation Serif" w:hAnsi="Liberation Serif" w:cs="Calibri"/>
          <w:sz w:val="28"/>
          <w:szCs w:val="28"/>
        </w:rPr>
      </w:pPr>
    </w:p>
    <w:p w:rsidR="003376B1" w:rsidRPr="00E76178" w:rsidRDefault="003376B1" w:rsidP="00CE71C4">
      <w:pPr>
        <w:rPr>
          <w:rFonts w:ascii="Liberation Serif" w:hAnsi="Liberation Serif" w:cs="Calibri"/>
          <w:sz w:val="24"/>
          <w:szCs w:val="24"/>
        </w:rPr>
      </w:pPr>
      <w:r>
        <w:rPr>
          <w:rFonts w:ascii="Liberation Serif" w:hAnsi="Liberation Serif" w:cs="Calibri"/>
          <w:sz w:val="28"/>
          <w:szCs w:val="28"/>
        </w:rPr>
        <w:t>Список льгот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738"/>
        <w:gridCol w:w="1707"/>
      </w:tblGrid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E76178">
            <w:pP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E76178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E76178">
            <w:pP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E76178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Тип</w:t>
            </w:r>
          </w:p>
        </w:tc>
      </w:tr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судей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сотрудников Следственного комитета Российской Федерации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прокуроров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на путевки в организацию отдыха детей и их оздоровления, расположенную на Черном море, на средства иного межбюджетного трансферта - детям граждан РФ, призванных на военную службу по мобилизации в Вооруженные Силы РФ в соответствии с Указом Президента РФ от 21.09.2022 № 647 «Об объявлении частичной мобилизации в Российской Федерации», а также лиц принимающих (принимавших) участие (включая получивших ранение и погибших) в специальной военной операции на территориях Украины, ДНР, ЛНР, Запорожской области и Херсонской области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военнослужащих по месту жительства их семей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сотрудников полиции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сотрудников, имеющих специальные звания и проходящих службу в учреждениях и органах УИС, органах принудительного исполнения РФ, федеральной противопожарной службы ГПС, таможенных органов РФ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Дети-инвалиды и дети, один из родителей которых является инвалидом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3376B1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на путевки в организацию отдыха детей и их оздоровления, расположенную на Черном море, на средства иного межбюджетного трансферта - детям, находящиеся в трудной жизненной ситуации</w:t>
            </w:r>
          </w:p>
        </w:tc>
        <w:tc>
          <w:tcPr>
            <w:tcW w:w="0" w:type="auto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</w:tbl>
    <w:p w:rsidR="003376B1" w:rsidRDefault="003376B1" w:rsidP="00CE71C4">
      <w:pPr>
        <w:rPr>
          <w:rFonts w:ascii="Liberation Serif" w:hAnsi="Liberation Serif" w:cs="Calibri"/>
          <w:sz w:val="28"/>
          <w:szCs w:val="28"/>
        </w:rPr>
      </w:pPr>
    </w:p>
    <w:p w:rsidR="003376B1" w:rsidRDefault="003376B1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6. Далее выбрать организацию отдыха и период отдыха.</w:t>
      </w:r>
    </w:p>
    <w:p w:rsidR="003376B1" w:rsidRDefault="003376B1" w:rsidP="00CE71C4">
      <w:pPr>
        <w:rPr>
          <w:noProof/>
        </w:rPr>
      </w:pPr>
      <w:r>
        <w:rPr>
          <w:noProof/>
          <w:lang w:eastAsia="ru-RU"/>
        </w:rPr>
        <w:pict>
          <v:shape id="_x0000_i1033" type="#_x0000_t75" style="width:460.5pt;height:259.5pt;visibility:visible">
            <v:imagedata r:id="rId26" o:title=""/>
          </v:shape>
        </w:pict>
      </w:r>
    </w:p>
    <w:p w:rsidR="003376B1" w:rsidRDefault="003376B1" w:rsidP="00CE71C4"/>
    <w:p w:rsidR="003376B1" w:rsidRDefault="003376B1" w:rsidP="00CE71C4"/>
    <w:p w:rsidR="003376B1" w:rsidRDefault="003376B1" w:rsidP="00CE71C4">
      <w:r>
        <w:pict>
          <v:shape id="_x0000_i1034" type="#_x0000_t75" style="width:460.5pt;height:369pt">
            <v:imagedata r:id="rId27" o:title=""/>
          </v:shape>
        </w:pict>
      </w:r>
    </w:p>
    <w:p w:rsidR="003376B1" w:rsidRDefault="003376B1" w:rsidP="00CE71C4"/>
    <w:p w:rsidR="003376B1" w:rsidRDefault="003376B1" w:rsidP="00CE71C4">
      <w:r>
        <w:rPr>
          <w:noProof/>
          <w:lang w:eastAsia="ru-RU"/>
        </w:rPr>
        <w:pict>
          <v:shape id="_x0000_i1035" type="#_x0000_t75" style="width:460.5pt;height:259.5pt;visibility:visible">
            <v:imagedata r:id="rId28" o:title=""/>
          </v:shape>
        </w:pict>
      </w:r>
    </w:p>
    <w:p w:rsidR="003376B1" w:rsidRDefault="003376B1" w:rsidP="00CE71C4"/>
    <w:p w:rsidR="003376B1" w:rsidRDefault="003376B1" w:rsidP="00CE71C4">
      <w:r>
        <w:rPr>
          <w:noProof/>
          <w:lang w:eastAsia="ru-RU"/>
        </w:rPr>
        <w:pict>
          <v:shape id="_x0000_i1036" type="#_x0000_t75" style="width:460.5pt;height:259.5pt;visibility:visible">
            <v:imagedata r:id="rId29" o:title=""/>
          </v:shape>
        </w:pict>
      </w:r>
    </w:p>
    <w:p w:rsidR="003376B1" w:rsidRDefault="003376B1" w:rsidP="00CE71C4"/>
    <w:p w:rsidR="003376B1" w:rsidRPr="00E76178" w:rsidRDefault="003376B1" w:rsidP="0032689E">
      <w:pPr>
        <w:jc w:val="both"/>
        <w:rPr>
          <w:rFonts w:ascii="Liberation Serif" w:hAnsi="Liberation Serif" w:cs="Liberation Serif"/>
          <w:sz w:val="24"/>
          <w:szCs w:val="24"/>
        </w:rPr>
      </w:pPr>
      <w:r w:rsidRPr="0032689E">
        <w:rPr>
          <w:rFonts w:ascii="Liberation Serif" w:hAnsi="Liberation Serif" w:cs="Liberation Serif"/>
          <w:sz w:val="28"/>
          <w:szCs w:val="28"/>
        </w:rPr>
        <w:t xml:space="preserve">Перечень организаций отдыха детей и их оздоровления для регистрации заявлений в Серовском </w:t>
      </w:r>
      <w:r>
        <w:rPr>
          <w:rFonts w:ascii="Liberation Serif" w:hAnsi="Liberation Serif" w:cs="Liberation Serif"/>
          <w:sz w:val="28"/>
          <w:szCs w:val="28"/>
        </w:rPr>
        <w:t xml:space="preserve">муниципальном </w:t>
      </w:r>
      <w:r w:rsidRPr="0032689E">
        <w:rPr>
          <w:rFonts w:ascii="Liberation Serif" w:hAnsi="Liberation Serif" w:cs="Liberation Serif"/>
          <w:sz w:val="28"/>
          <w:szCs w:val="28"/>
        </w:rPr>
        <w:t>округе:</w:t>
      </w:r>
    </w:p>
    <w:tbl>
      <w:tblPr>
        <w:tblW w:w="0" w:type="auto"/>
        <w:tblCellSpacing w:w="15" w:type="dxa"/>
        <w:tblInd w:w="-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0"/>
        <w:gridCol w:w="8870"/>
      </w:tblGrid>
      <w:tr w:rsidR="003376B1" w:rsidRPr="00E76178" w:rsidTr="00167594">
        <w:trPr>
          <w:tblHeader/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E76178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E76178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Название</w:t>
            </w:r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0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1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1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Поезд здоровья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2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2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3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Санатории Свердловской области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4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3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5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ЗОЛ "Весёлый бор" МАУ ДО ООЦ "Чайка"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6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4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7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ЗОЛ "Чайка" МАУ ДО ООЦ "Чайка"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8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5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9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"Буревестник"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0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"Горизонт"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1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7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2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"Механик"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8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3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"Огонёк"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4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9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5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"Ратник"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6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10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7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клубе "Юность" МБУ ДО ЦДП "Эдельвейс"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11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8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МАУ ДО "ЦДТ"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9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12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0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ООШ с. Филькино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13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1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п. Красноглинный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2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14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3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п. Красноярка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4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15</w:t>
              </w:r>
            </w:hyperlink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5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с. Андриановичи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16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6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п.Красноглинный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17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7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п.Красноярка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18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8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 1 "Полифорум"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19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9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№ 9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20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0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№9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21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1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№13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22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2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на базе МАОУ СОШ №13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23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3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№14 им В.Ф. Фуфачева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24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4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№14 им. В.Ф. Фуфачева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25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5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№19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26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6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№19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27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7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№20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28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8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№21</w:t>
              </w:r>
            </w:hyperlink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 xml:space="preserve"> (ул.Лизы Чайкиной, 31)</w:t>
            </w:r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29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9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№21</w:t>
              </w:r>
            </w:hyperlink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 xml:space="preserve"> (ул.Луначарского, 140)</w:t>
            </w:r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30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0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№21</w:t>
              </w:r>
            </w:hyperlink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 xml:space="preserve"> (ул.Лизы Чайкиной, 31)</w:t>
            </w:r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31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1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№21</w:t>
              </w:r>
            </w:hyperlink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 xml:space="preserve"> (ул.Луначарского, 140)</w:t>
            </w:r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32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2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№23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33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3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№23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34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4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№27</w:t>
              </w:r>
            </w:hyperlink>
          </w:p>
        </w:tc>
      </w:tr>
      <w:tr w:rsidR="003376B1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35</w:t>
            </w:r>
          </w:p>
        </w:tc>
        <w:tc>
          <w:tcPr>
            <w:tcW w:w="8825" w:type="dxa"/>
            <w:vAlign w:val="center"/>
          </w:tcPr>
          <w:p w:rsidR="003376B1" w:rsidRPr="00E76178" w:rsidRDefault="003376B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5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№27</w:t>
              </w:r>
            </w:hyperlink>
          </w:p>
        </w:tc>
      </w:tr>
    </w:tbl>
    <w:p w:rsidR="003376B1" w:rsidRDefault="003376B1" w:rsidP="00CE71C4"/>
    <w:p w:rsidR="003376B1" w:rsidRDefault="003376B1" w:rsidP="00CE71C4">
      <w:r>
        <w:rPr>
          <w:noProof/>
          <w:lang w:eastAsia="ru-RU"/>
        </w:rPr>
        <w:pict>
          <v:shape id="_x0000_i1037" type="#_x0000_t75" style="width:460.5pt;height:259.5pt;visibility:visible">
            <v:imagedata r:id="rId76" o:title=""/>
          </v:shape>
        </w:pict>
      </w:r>
    </w:p>
    <w:p w:rsidR="003376B1" w:rsidRDefault="003376B1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Нажать далее</w:t>
      </w:r>
    </w:p>
    <w:p w:rsidR="003376B1" w:rsidRDefault="003376B1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7. Выбрать Администрация Серовского городского округа либо Администрация Серовского муниципального округа</w:t>
      </w:r>
    </w:p>
    <w:p w:rsidR="003376B1" w:rsidRDefault="003376B1" w:rsidP="00CE71C4"/>
    <w:p w:rsidR="003376B1" w:rsidRDefault="003376B1" w:rsidP="00CE71C4">
      <w:r>
        <w:rPr>
          <w:noProof/>
          <w:lang w:eastAsia="ru-RU"/>
        </w:rPr>
        <w:pict>
          <v:shape id="_x0000_i1038" type="#_x0000_t75" style="width:460.5pt;height:259.5pt;visibility:visible">
            <v:imagedata r:id="rId77" o:title=""/>
          </v:shape>
        </w:pict>
      </w:r>
    </w:p>
    <w:p w:rsidR="003376B1" w:rsidRDefault="003376B1" w:rsidP="00CE71C4"/>
    <w:p w:rsidR="003376B1" w:rsidRDefault="003376B1" w:rsidP="00CE71C4">
      <w:r>
        <w:rPr>
          <w:noProof/>
          <w:lang w:eastAsia="ru-RU"/>
        </w:rPr>
        <w:pict>
          <v:shape id="_x0000_i1039" type="#_x0000_t75" style="width:460.5pt;height:259.5pt;visibility:visible">
            <v:imagedata r:id="rId78" o:title=""/>
          </v:shape>
        </w:pict>
      </w:r>
    </w:p>
    <w:p w:rsidR="003376B1" w:rsidRDefault="003376B1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нажать «Выбрать»</w:t>
      </w:r>
    </w:p>
    <w:p w:rsidR="003376B1" w:rsidRDefault="003376B1" w:rsidP="00CE71C4"/>
    <w:p w:rsidR="003376B1" w:rsidRPr="00AD64A0" w:rsidRDefault="003376B1" w:rsidP="00CE71C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40" type="#_x0000_t75" style="width:460.5pt;height:259.5pt;visibility:visible">
            <v:imagedata r:id="rId79" o:title=""/>
          </v:shape>
        </w:pict>
      </w:r>
    </w:p>
    <w:p w:rsidR="003376B1" w:rsidRPr="00D924EC" w:rsidRDefault="003376B1" w:rsidP="00CE71C4">
      <w:pPr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</w:p>
    <w:p w:rsidR="003376B1" w:rsidRPr="00D924EC" w:rsidRDefault="003376B1" w:rsidP="00D924EC">
      <w:pPr>
        <w:jc w:val="center"/>
        <w:rPr>
          <w:rFonts w:ascii="Liberation Serif" w:hAnsi="Liberation Serif" w:cs="Liberation Serif"/>
          <w:sz w:val="28"/>
          <w:szCs w:val="28"/>
          <w:u w:val="single"/>
        </w:rPr>
      </w:pPr>
      <w:r w:rsidRPr="00D924EC">
        <w:rPr>
          <w:rFonts w:ascii="Liberation Serif" w:hAnsi="Liberation Serif" w:cs="Liberation Serif"/>
          <w:sz w:val="28"/>
          <w:szCs w:val="28"/>
          <w:u w:val="single"/>
        </w:rPr>
        <w:t>ОБРАТИТЕ ВНИМАНИЕ!</w:t>
      </w:r>
    </w:p>
    <w:p w:rsidR="003376B1" w:rsidRPr="00CE71C4" w:rsidRDefault="003376B1" w:rsidP="009C4E88">
      <w:pPr>
        <w:tabs>
          <w:tab w:val="left" w:pos="0"/>
        </w:tabs>
        <w:ind w:firstLine="709"/>
        <w:contextualSpacing/>
        <w:jc w:val="both"/>
      </w:pPr>
      <w:r w:rsidRPr="00D924EC">
        <w:rPr>
          <w:rFonts w:ascii="Liberation Serif" w:hAnsi="Liberation Serif" w:cs="Liberation Serif"/>
          <w:sz w:val="28"/>
          <w:szCs w:val="28"/>
        </w:rPr>
        <w:t>При заочной подаче заявления посредством ЕПГУ Заявитель в течение регистрационного периода, установленного в соответствии с Административным регламентом, предоставляет документы (оригиналы), предусмотренные Административн</w:t>
      </w:r>
      <w:r>
        <w:rPr>
          <w:rFonts w:ascii="Liberation Serif" w:hAnsi="Liberation Serif" w:cs="Liberation Serif"/>
          <w:sz w:val="28"/>
          <w:szCs w:val="28"/>
        </w:rPr>
        <w:t>ым</w:t>
      </w:r>
      <w:r w:rsidRPr="00D924EC">
        <w:rPr>
          <w:rFonts w:ascii="Liberation Serif" w:hAnsi="Liberation Serif" w:cs="Liberation Serif"/>
          <w:sz w:val="28"/>
          <w:szCs w:val="28"/>
        </w:rPr>
        <w:t xml:space="preserve"> регламент</w:t>
      </w:r>
      <w:r>
        <w:rPr>
          <w:rFonts w:ascii="Liberation Serif" w:hAnsi="Liberation Serif" w:cs="Liberation Serif"/>
          <w:sz w:val="28"/>
          <w:szCs w:val="28"/>
        </w:rPr>
        <w:t>ом</w:t>
      </w:r>
      <w:r w:rsidRPr="00D924EC">
        <w:rPr>
          <w:rFonts w:ascii="Liberation Serif" w:hAnsi="Liberation Serif" w:cs="Liberation Serif"/>
          <w:sz w:val="28"/>
          <w:szCs w:val="28"/>
        </w:rPr>
        <w:t>, в МФЦ (по согласованию), если на момент регистрации на ЕПГУ в электронной форме скан-копии таких документов  не прикреплены</w:t>
      </w:r>
      <w:r>
        <w:rPr>
          <w:rFonts w:ascii="Liberation Serif" w:hAnsi="Liberation Serif" w:cs="Liberation Serif"/>
          <w:sz w:val="28"/>
          <w:szCs w:val="28"/>
        </w:rPr>
        <w:t xml:space="preserve"> Заявителем</w:t>
      </w:r>
      <w:r w:rsidRPr="00D924EC">
        <w:rPr>
          <w:rFonts w:ascii="Liberation Serif" w:hAnsi="Liberation Serif" w:cs="Liberation Serif"/>
          <w:sz w:val="28"/>
          <w:szCs w:val="28"/>
        </w:rPr>
        <w:t>.</w:t>
      </w:r>
    </w:p>
    <w:sectPr w:rsidR="003376B1" w:rsidRPr="00CE71C4" w:rsidSect="009C4E88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Cambria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2B91"/>
    <w:rsid w:val="000023A4"/>
    <w:rsid w:val="00061F3B"/>
    <w:rsid w:val="00076F34"/>
    <w:rsid w:val="000831BB"/>
    <w:rsid w:val="0012149A"/>
    <w:rsid w:val="0016359A"/>
    <w:rsid w:val="00167594"/>
    <w:rsid w:val="00190D3F"/>
    <w:rsid w:val="002C2B65"/>
    <w:rsid w:val="0032689E"/>
    <w:rsid w:val="003376B1"/>
    <w:rsid w:val="003D11AB"/>
    <w:rsid w:val="003E2B91"/>
    <w:rsid w:val="003F76A7"/>
    <w:rsid w:val="004172F9"/>
    <w:rsid w:val="00420376"/>
    <w:rsid w:val="0042295F"/>
    <w:rsid w:val="005023B8"/>
    <w:rsid w:val="0054528F"/>
    <w:rsid w:val="00562785"/>
    <w:rsid w:val="005D79AA"/>
    <w:rsid w:val="00614260"/>
    <w:rsid w:val="0067757F"/>
    <w:rsid w:val="00693E25"/>
    <w:rsid w:val="00711A1B"/>
    <w:rsid w:val="007C4E0C"/>
    <w:rsid w:val="0081798D"/>
    <w:rsid w:val="0083322B"/>
    <w:rsid w:val="008C14FB"/>
    <w:rsid w:val="008C2DB3"/>
    <w:rsid w:val="008F1D87"/>
    <w:rsid w:val="009355FA"/>
    <w:rsid w:val="009C4E88"/>
    <w:rsid w:val="00A1251C"/>
    <w:rsid w:val="00A242E5"/>
    <w:rsid w:val="00AD64A0"/>
    <w:rsid w:val="00AE1FA2"/>
    <w:rsid w:val="00B62F6E"/>
    <w:rsid w:val="00B8354E"/>
    <w:rsid w:val="00CE0820"/>
    <w:rsid w:val="00CE1A0F"/>
    <w:rsid w:val="00CE71C4"/>
    <w:rsid w:val="00D025F4"/>
    <w:rsid w:val="00D61B28"/>
    <w:rsid w:val="00D924EC"/>
    <w:rsid w:val="00DA4D00"/>
    <w:rsid w:val="00DD56CE"/>
    <w:rsid w:val="00DF1753"/>
    <w:rsid w:val="00E32756"/>
    <w:rsid w:val="00E76178"/>
    <w:rsid w:val="00FD5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28F"/>
    <w:pPr>
      <w:spacing w:after="160" w:line="259" w:lineRule="auto"/>
    </w:pPr>
    <w:rPr>
      <w:kern w:val="2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83322B"/>
    <w:pPr>
      <w:spacing w:before="240" w:after="60" w:line="240" w:lineRule="auto"/>
      <w:outlineLvl w:val="4"/>
    </w:pPr>
    <w:rPr>
      <w:rFonts w:ascii="Liberation Serif" w:hAnsi="Liberation Serif" w:cs="Liberation Serif"/>
      <w:b/>
      <w:bCs/>
      <w:i/>
      <w:iCs/>
      <w:kern w:val="0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D11AB"/>
    <w:rPr>
      <w:rFonts w:ascii="Calibri" w:hAnsi="Calibri" w:cs="Times New Roman"/>
      <w:b/>
      <w:bCs/>
      <w:i/>
      <w:iCs/>
      <w:kern w:val="2"/>
      <w:sz w:val="26"/>
      <w:szCs w:val="26"/>
      <w:lang w:eastAsia="en-US"/>
    </w:rPr>
  </w:style>
  <w:style w:type="character" w:customStyle="1" w:styleId="typography--defaulttypography--color-color2typography--type-plainbold">
    <w:name w:val="typography--default typography--color-color2 typography--type-plainbold"/>
    <w:basedOn w:val="DefaultParagraphFont"/>
    <w:uiPriority w:val="99"/>
    <w:rsid w:val="0083322B"/>
    <w:rPr>
      <w:rFonts w:cs="Times New Roman"/>
    </w:rPr>
  </w:style>
  <w:style w:type="character" w:customStyle="1" w:styleId="typography--defaulttypography--color-color2typography--type-plain">
    <w:name w:val="typography--default typography--color-color2 typography--type-plain"/>
    <w:basedOn w:val="DefaultParagraphFont"/>
    <w:uiPriority w:val="99"/>
    <w:rsid w:val="0083322B"/>
    <w:rPr>
      <w:rFonts w:cs="Times New Roman"/>
    </w:rPr>
  </w:style>
  <w:style w:type="table" w:styleId="TableGrid">
    <w:name w:val="Table Grid"/>
    <w:basedOn w:val="TableNormal"/>
    <w:uiPriority w:val="99"/>
    <w:locked/>
    <w:rsid w:val="0083322B"/>
    <w:pPr>
      <w:spacing w:after="160" w:line="259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42037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9355FA"/>
    <w:rPr>
      <w:rFonts w:cs="Times New Roman"/>
      <w:color w:val="0000FF"/>
      <w:u w:val="single"/>
    </w:rPr>
  </w:style>
  <w:style w:type="character" w:customStyle="1" w:styleId="typography--default">
    <w:name w:val="typography--default"/>
    <w:basedOn w:val="DefaultParagraphFont"/>
    <w:uiPriority w:val="99"/>
    <w:rsid w:val="009355FA"/>
    <w:rPr>
      <w:rFonts w:cs="Times New Roman"/>
    </w:rPr>
  </w:style>
  <w:style w:type="character" w:customStyle="1" w:styleId="typography--defaulttypography--color-color13">
    <w:name w:val="typography--default typography--color-color13"/>
    <w:basedOn w:val="DefaultParagraphFont"/>
    <w:uiPriority w:val="99"/>
    <w:rsid w:val="009355F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27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7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7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2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://10.0.13.17/acamp/administration/camps/0b93fa96-d22f-4d64-b7b2-acd700d294c3" TargetMode="External"/><Relationship Id="rId21" Type="http://schemas.openxmlformats.org/officeDocument/2006/relationships/image" Target="media/image18.png"/><Relationship Id="rId34" Type="http://schemas.openxmlformats.org/officeDocument/2006/relationships/hyperlink" Target="http://10.0.13.17/acamp/administration/camps/8e60a6d7-db48-4cee-8455-acd700d0e407" TargetMode="External"/><Relationship Id="rId42" Type="http://schemas.openxmlformats.org/officeDocument/2006/relationships/hyperlink" Target="http://10.0.13.17/acamp/administration/camps/8e60a6d7-db48-4cee-8455-acd700d0e407" TargetMode="External"/><Relationship Id="rId47" Type="http://schemas.openxmlformats.org/officeDocument/2006/relationships/hyperlink" Target="http://10.0.13.17/acamp/administration/camps/5c684901-caa0-4bab-88b0-ae4800b0114e" TargetMode="External"/><Relationship Id="rId50" Type="http://schemas.openxmlformats.org/officeDocument/2006/relationships/hyperlink" Target="http://10.0.13.17/acamp/administration/camps/954d75af-8597-4bd7-9e0e-a46d00b11a7e" TargetMode="External"/><Relationship Id="rId55" Type="http://schemas.openxmlformats.org/officeDocument/2006/relationships/hyperlink" Target="http://10.0.13.17/acamp/administration/camps/cf967674-e39b-44f5-95c6-a46d00b14c07" TargetMode="External"/><Relationship Id="rId63" Type="http://schemas.openxmlformats.org/officeDocument/2006/relationships/hyperlink" Target="http://10.0.13.17/acamp/administration/camps/044d5611-c606-48ca-bdfb-a46d00afcd2a" TargetMode="External"/><Relationship Id="rId68" Type="http://schemas.openxmlformats.org/officeDocument/2006/relationships/hyperlink" Target="http://10.0.13.17/acamp/administration/camps/d75070ed-0446-49ff-b733-a46d00b0679d" TargetMode="External"/><Relationship Id="rId76" Type="http://schemas.openxmlformats.org/officeDocument/2006/relationships/image" Target="media/image27.png"/><Relationship Id="rId7" Type="http://schemas.openxmlformats.org/officeDocument/2006/relationships/image" Target="media/image4.png"/><Relationship Id="rId71" Type="http://schemas.openxmlformats.org/officeDocument/2006/relationships/hyperlink" Target="http://10.0.13.17/acamp/administration/camps/43982f6b-5722-4592-9a7b-acda0150271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://10.0.13.17/acamp/administration/camps/b83c53be-a030-41d3-97f4-acd700d1d134" TargetMode="External"/><Relationship Id="rId37" Type="http://schemas.openxmlformats.org/officeDocument/2006/relationships/hyperlink" Target="http://10.0.13.17/acamp/administration/camps/2e801934-58db-4fac-a427-a46e0110ab46" TargetMode="External"/><Relationship Id="rId40" Type="http://schemas.openxmlformats.org/officeDocument/2006/relationships/hyperlink" Target="http://10.0.13.17/acamp/administration/camps/b83c53be-a030-41d3-97f4-acd700d1d134" TargetMode="External"/><Relationship Id="rId45" Type="http://schemas.openxmlformats.org/officeDocument/2006/relationships/hyperlink" Target="http://10.0.13.17/acamp/administration/camps/f421ea44-3118-48b7-9495-acd700d36963" TargetMode="External"/><Relationship Id="rId53" Type="http://schemas.openxmlformats.org/officeDocument/2006/relationships/hyperlink" Target="http://10.0.13.17/acamp/administration/camps/df462561-f93f-442e-aa7e-a46d00b27745" TargetMode="External"/><Relationship Id="rId58" Type="http://schemas.openxmlformats.org/officeDocument/2006/relationships/hyperlink" Target="http://10.0.13.17/acamp/administration/camps/e41963df-93a0-48db-9a27-a46d00af27b8" TargetMode="External"/><Relationship Id="rId66" Type="http://schemas.openxmlformats.org/officeDocument/2006/relationships/hyperlink" Target="http://10.0.13.17/acamp/administration/camps/7b2aade0-4e57-4e93-b431-acda014bc7bf" TargetMode="External"/><Relationship Id="rId74" Type="http://schemas.openxmlformats.org/officeDocument/2006/relationships/hyperlink" Target="http://10.0.13.17/acamp/administration/camps/1d2a8ee4-2572-4a46-a729-a46d00b0ec71" TargetMode="External"/><Relationship Id="rId79" Type="http://schemas.openxmlformats.org/officeDocument/2006/relationships/image" Target="media/image30.png"/><Relationship Id="rId5" Type="http://schemas.openxmlformats.org/officeDocument/2006/relationships/image" Target="media/image2.png"/><Relationship Id="rId61" Type="http://schemas.openxmlformats.org/officeDocument/2006/relationships/hyperlink" Target="http://10.0.13.17/acamp/administration/camps/4363ff70-762a-4a07-bf1d-a46d00afaf1c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://10.0.13.17/acamp/administration/camps/49005f12-7190-4057-8933-a46d00bc66ee" TargetMode="External"/><Relationship Id="rId44" Type="http://schemas.openxmlformats.org/officeDocument/2006/relationships/hyperlink" Target="http://10.0.13.17/acamp/administration/camps/f421ea44-3118-48b7-9495-acd700d36963" TargetMode="External"/><Relationship Id="rId52" Type="http://schemas.openxmlformats.org/officeDocument/2006/relationships/hyperlink" Target="http://10.0.13.17/acamp/administration/camps/df462561-f93f-442e-aa7e-a46d00b27745" TargetMode="External"/><Relationship Id="rId60" Type="http://schemas.openxmlformats.org/officeDocument/2006/relationships/hyperlink" Target="http://10.0.13.17/acamp/administration/camps/977dad4a-9a9c-4810-ba1d-acda00f0321a" TargetMode="External"/><Relationship Id="rId65" Type="http://schemas.openxmlformats.org/officeDocument/2006/relationships/hyperlink" Target="http://10.0.13.17/acamp/administration/camps/8d17cd8a-83c3-461e-90ec-a46d00b00ada" TargetMode="External"/><Relationship Id="rId73" Type="http://schemas.openxmlformats.org/officeDocument/2006/relationships/hyperlink" Target="http://10.0.13.17/acamp/administration/camps/6ed546a6-2f53-4d5b-86d4-acda0152b0a3" TargetMode="External"/><Relationship Id="rId78" Type="http://schemas.openxmlformats.org/officeDocument/2006/relationships/image" Target="media/image29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://10.0.13.17/acamp/administration/camps/0b93fa96-d22f-4d64-b7b2-acd700d294c3" TargetMode="External"/><Relationship Id="rId35" Type="http://schemas.openxmlformats.org/officeDocument/2006/relationships/hyperlink" Target="http://10.0.13.17/acamp/administration/camps/2b4f3172-da4a-4104-88a1-a46e0110cf81" TargetMode="External"/><Relationship Id="rId43" Type="http://schemas.openxmlformats.org/officeDocument/2006/relationships/hyperlink" Target="http://10.0.13.17/acamp/administration/camps/f22ccf3b-b535-4ad6-9909-acd700d01357" TargetMode="External"/><Relationship Id="rId48" Type="http://schemas.openxmlformats.org/officeDocument/2006/relationships/hyperlink" Target="http://10.0.13.17/acamp/administration/camps/67f59567-be09-4798-8304-a46d00b8dbc4" TargetMode="External"/><Relationship Id="rId56" Type="http://schemas.openxmlformats.org/officeDocument/2006/relationships/hyperlink" Target="http://10.0.13.17/acamp/administration/camps/e71d99d3-4108-48a0-aabc-acda015896b0" TargetMode="External"/><Relationship Id="rId64" Type="http://schemas.openxmlformats.org/officeDocument/2006/relationships/hyperlink" Target="http://10.0.13.17/acamp/administration/camps/12e050d8-ca06-43d6-846c-acda01460128" TargetMode="External"/><Relationship Id="rId69" Type="http://schemas.openxmlformats.org/officeDocument/2006/relationships/hyperlink" Target="http://10.0.13.17/acamp/administration/camps/d75070ed-0446-49ff-b733-a46d00b0679d" TargetMode="External"/><Relationship Id="rId77" Type="http://schemas.openxmlformats.org/officeDocument/2006/relationships/image" Target="media/image28.png"/><Relationship Id="rId8" Type="http://schemas.openxmlformats.org/officeDocument/2006/relationships/image" Target="media/image5.png"/><Relationship Id="rId51" Type="http://schemas.openxmlformats.org/officeDocument/2006/relationships/hyperlink" Target="http://10.0.13.17/acamp/administration/camps/aefe0f6a-3b9e-475d-995a-a46d00b29a8d" TargetMode="External"/><Relationship Id="rId72" Type="http://schemas.openxmlformats.org/officeDocument/2006/relationships/hyperlink" Target="http://10.0.13.17/acamp/administration/camps/2fa2b83f-51b7-4373-ae90-a46d00b0a736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://10.0.13.17/acamp/administration/camps/ed19287c-e71b-4f30-9c87-a46d00bc896e" TargetMode="External"/><Relationship Id="rId38" Type="http://schemas.openxmlformats.org/officeDocument/2006/relationships/hyperlink" Target="http://10.0.13.17/acamp/administration/camps/0b93fa96-d22f-4d64-b7b2-acd700d294c3" TargetMode="External"/><Relationship Id="rId46" Type="http://schemas.openxmlformats.org/officeDocument/2006/relationships/hyperlink" Target="http://10.0.13.17/acamp/administration/camps/5c684901-caa0-4bab-88b0-ae4800b0114e" TargetMode="External"/><Relationship Id="rId59" Type="http://schemas.openxmlformats.org/officeDocument/2006/relationships/hyperlink" Target="http://10.0.13.17/acamp/administration/camps/07864051-7a7d-4e94-9fae-cc4eb6f912bf" TargetMode="External"/><Relationship Id="rId67" Type="http://schemas.openxmlformats.org/officeDocument/2006/relationships/hyperlink" Target="http://10.0.13.17/acamp/administration/camps/c977be10-d446-4a72-870f-a46d00b02daf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://10.0.13.17/acamp/administration/camps/8e60a6d7-db48-4cee-8455-acd700d0e407" TargetMode="External"/><Relationship Id="rId54" Type="http://schemas.openxmlformats.org/officeDocument/2006/relationships/hyperlink" Target="http://10.0.13.17/acamp/administration/camps/cf967674-e39b-44f5-95c6-a46d00b14c07" TargetMode="External"/><Relationship Id="rId62" Type="http://schemas.openxmlformats.org/officeDocument/2006/relationships/hyperlink" Target="http://10.0.13.17/acamp/administration/camps/39bf05a8-d947-418c-a91b-fc2e6ac2a846" TargetMode="External"/><Relationship Id="rId70" Type="http://schemas.openxmlformats.org/officeDocument/2006/relationships/hyperlink" Target="http://10.0.13.17/acamp/administration/camps/43982f6b-5722-4592-9a7b-acda0150271f" TargetMode="External"/><Relationship Id="rId75" Type="http://schemas.openxmlformats.org/officeDocument/2006/relationships/hyperlink" Target="http://10.0.13.17/acamp/administration/camps/ba1fdeaa-3b51-4ded-8f82-acda01547b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://10.0.13.17/acamp/administration/camps/f22ccf3b-b535-4ad6-9909-acd700d01357" TargetMode="External"/><Relationship Id="rId49" Type="http://schemas.openxmlformats.org/officeDocument/2006/relationships/hyperlink" Target="http://10.0.13.17/acamp/administration/camps/954d75af-8597-4bd7-9e0e-a46d00b11a7e" TargetMode="External"/><Relationship Id="rId57" Type="http://schemas.openxmlformats.org/officeDocument/2006/relationships/hyperlink" Target="http://10.0.13.17/acamp/administration/camps/eeb0928b-02fd-4353-a920-acda01561f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13</Pages>
  <Words>1954</Words>
  <Characters>11138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Алгоритм регистрации заявлений в организации отдыха детей и их оздоровления на ЕПГУ</dc:title>
  <dc:subject/>
  <dc:creator>User</dc:creator>
  <cp:keywords/>
  <dc:description/>
  <cp:lastModifiedBy>Пользователь</cp:lastModifiedBy>
  <cp:revision>4</cp:revision>
  <cp:lastPrinted>2024-01-19T04:14:00Z</cp:lastPrinted>
  <dcterms:created xsi:type="dcterms:W3CDTF">2025-01-30T12:59:00Z</dcterms:created>
  <dcterms:modified xsi:type="dcterms:W3CDTF">2025-02-26T04:26:00Z</dcterms:modified>
</cp:coreProperties>
</file>