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E9" w:rsidRPr="00850A36" w:rsidRDefault="00D952E9" w:rsidP="00D919E7">
      <w:pPr>
        <w:jc w:val="center"/>
        <w:rPr>
          <w:rFonts w:ascii="Liberation Serif" w:hAnsi="Liberation Serif" w:cs="Liberation Serif"/>
          <w:noProof/>
          <w:sz w:val="26"/>
          <w:szCs w:val="26"/>
        </w:rPr>
      </w:pPr>
      <w:r>
        <w:rPr>
          <w:noProof/>
        </w:rPr>
        <w:pict>
          <v:rect id="_x0000_s1026" style="position:absolute;left:0;text-align:left;margin-left:257.25pt;margin-top:-10.3pt;width:233.9pt;height:253.3pt;z-index:251658240;mso-position-horizontal-relative:margin;mso-position-vertical-relative:margin" filled="f" stroked="f">
            <v:textbox inset="1pt,1pt,1pt,1pt">
              <w:txbxContent>
                <w:p w:rsidR="00D952E9" w:rsidRDefault="00D952E9" w:rsidP="00CF1449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ab/>
                  </w:r>
                </w:p>
                <w:p w:rsidR="00D952E9" w:rsidRDefault="00D952E9" w:rsidP="00CF1449">
                  <w:pPr>
                    <w:rPr>
                      <w:sz w:val="28"/>
                      <w:szCs w:val="20"/>
                    </w:rPr>
                  </w:pPr>
                  <w:r>
                    <w:rPr>
                      <w:sz w:val="28"/>
                    </w:rPr>
                    <w:t xml:space="preserve">  </w:t>
                  </w:r>
                </w:p>
                <w:p w:rsidR="00D952E9" w:rsidRDefault="00D952E9" w:rsidP="00CF1449">
                  <w:pPr>
                    <w:rPr>
                      <w:sz w:val="28"/>
                      <w:szCs w:val="20"/>
                    </w:rPr>
                  </w:pPr>
                </w:p>
                <w:p w:rsidR="00D952E9" w:rsidRDefault="00D952E9" w:rsidP="00CF1449">
                  <w:pPr>
                    <w:rPr>
                      <w:sz w:val="28"/>
                      <w:szCs w:val="20"/>
                    </w:rPr>
                  </w:pPr>
                </w:p>
                <w:p w:rsidR="00D952E9" w:rsidRDefault="00D952E9" w:rsidP="00CF1449">
                  <w:pPr>
                    <w:rPr>
                      <w:sz w:val="28"/>
                      <w:szCs w:val="20"/>
                    </w:rPr>
                  </w:pPr>
                </w:p>
                <w:p w:rsidR="00D952E9" w:rsidRPr="002659A7" w:rsidRDefault="00D952E9" w:rsidP="00CF1449">
                  <w:pPr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</w:p>
              </w:txbxContent>
            </v:textbox>
            <w10:wrap anchorx="margin" anchory="margin"/>
          </v:rect>
        </w:pict>
      </w:r>
      <w:r w:rsidRPr="00850A36">
        <w:rPr>
          <w:rFonts w:ascii="Liberation Serif" w:hAnsi="Liberation Serif" w:cs="Liberation Serif"/>
          <w:noProof/>
          <w:sz w:val="26"/>
          <w:szCs w:val="26"/>
        </w:rPr>
        <w:t>Информация для родителей (законных представителей)</w:t>
      </w:r>
    </w:p>
    <w:p w:rsidR="00D952E9" w:rsidRPr="00850A36" w:rsidRDefault="00D952E9" w:rsidP="00D919E7">
      <w:pPr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  <w:r w:rsidRPr="00850A36">
        <w:rPr>
          <w:rFonts w:ascii="Liberation Serif" w:hAnsi="Liberation Serif" w:cs="Liberation Serif"/>
          <w:b/>
          <w:noProof/>
          <w:sz w:val="26"/>
          <w:szCs w:val="26"/>
        </w:rPr>
        <w:t>об организованном отдыхе детей в период осенних каникул 2025 года</w:t>
      </w:r>
    </w:p>
    <w:p w:rsidR="00D952E9" w:rsidRPr="00850A36" w:rsidRDefault="00D952E9" w:rsidP="00D919E7">
      <w:pPr>
        <w:jc w:val="both"/>
        <w:rPr>
          <w:rFonts w:ascii="Liberation Serif" w:hAnsi="Liberation Serif" w:cs="Liberation Serif"/>
          <w:b/>
          <w:bCs/>
          <w:sz w:val="26"/>
          <w:szCs w:val="26"/>
        </w:rPr>
      </w:pPr>
    </w:p>
    <w:p w:rsidR="00D952E9" w:rsidRDefault="00D952E9" w:rsidP="00B43176">
      <w:pPr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В период осенних каникул 2025 года на территории Серовского муниципального округа запланирована работа </w:t>
      </w:r>
      <w:r w:rsidRPr="00B43176">
        <w:rPr>
          <w:rFonts w:ascii="Liberation Serif" w:hAnsi="Liberation Serif" w:cs="Liberation Serif"/>
          <w:sz w:val="26"/>
          <w:szCs w:val="26"/>
        </w:rPr>
        <w:t>загородн</w:t>
      </w:r>
      <w:r>
        <w:rPr>
          <w:rFonts w:ascii="Liberation Serif" w:hAnsi="Liberation Serif" w:cs="Liberation Serif"/>
          <w:sz w:val="26"/>
          <w:szCs w:val="26"/>
        </w:rPr>
        <w:t>ого</w:t>
      </w:r>
      <w:r w:rsidRPr="00B43176">
        <w:rPr>
          <w:rFonts w:ascii="Liberation Serif" w:hAnsi="Liberation Serif" w:cs="Liberation Serif"/>
          <w:sz w:val="26"/>
          <w:szCs w:val="26"/>
        </w:rPr>
        <w:t xml:space="preserve"> оздоровительн</w:t>
      </w:r>
      <w:r>
        <w:rPr>
          <w:rFonts w:ascii="Liberation Serif" w:hAnsi="Liberation Serif" w:cs="Liberation Serif"/>
          <w:sz w:val="26"/>
          <w:szCs w:val="26"/>
        </w:rPr>
        <w:t>ого</w:t>
      </w:r>
      <w:r w:rsidRPr="00B43176">
        <w:rPr>
          <w:rFonts w:ascii="Liberation Serif" w:hAnsi="Liberation Serif" w:cs="Liberation Serif"/>
          <w:sz w:val="26"/>
          <w:szCs w:val="26"/>
        </w:rPr>
        <w:t xml:space="preserve"> лагеря</w:t>
      </w:r>
      <w:r>
        <w:rPr>
          <w:rFonts w:ascii="Liberation Serif" w:hAnsi="Liberation Serif" w:cs="Liberation Serif"/>
          <w:sz w:val="26"/>
          <w:szCs w:val="26"/>
        </w:rPr>
        <w:t xml:space="preserve"> «Чайка»</w:t>
      </w:r>
      <w:r w:rsidRPr="00B43176">
        <w:rPr>
          <w:rFonts w:ascii="Liberation Serif" w:hAnsi="Liberation Serif" w:cs="Liberation Serif"/>
          <w:sz w:val="26"/>
          <w:szCs w:val="26"/>
        </w:rPr>
        <w:t xml:space="preserve"> МАУ ДО ООЦ «Чайка»</w:t>
      </w:r>
      <w:r>
        <w:rPr>
          <w:rFonts w:ascii="Liberation Serif" w:hAnsi="Liberation Serif" w:cs="Liberation Serif"/>
          <w:sz w:val="26"/>
          <w:szCs w:val="26"/>
        </w:rPr>
        <w:t xml:space="preserve"> с охватом отдыхом 74 серовских ребят; и два оздоровительных лагеря с дневным пребыванием детей: на базе МАОУ СОШ № 13 (для 30 детей) и МАУ ДО «Центр детского творчества» (для 50 детей).</w:t>
      </w:r>
    </w:p>
    <w:p w:rsidR="00D952E9" w:rsidRPr="00ED6361" w:rsidRDefault="00D952E9" w:rsidP="00ED6361">
      <w:pPr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ab/>
      </w:r>
      <w:r w:rsidRPr="00ED6361">
        <w:rPr>
          <w:rFonts w:ascii="Liberation Serif" w:hAnsi="Liberation Serif" w:cs="Liberation Serif"/>
          <w:sz w:val="26"/>
          <w:szCs w:val="26"/>
        </w:rPr>
        <w:t>Сроки смен в оздоровительных лагерях:</w:t>
      </w:r>
    </w:p>
    <w:p w:rsidR="00D952E9" w:rsidRDefault="00D952E9" w:rsidP="00ED6361">
      <w:pPr>
        <w:tabs>
          <w:tab w:val="left" w:pos="7968"/>
        </w:tabs>
        <w:jc w:val="both"/>
        <w:rPr>
          <w:rFonts w:ascii="Liberation Serif" w:hAnsi="Liberation Serif" w:cs="Liberation Serif"/>
          <w:sz w:val="26"/>
          <w:szCs w:val="26"/>
        </w:rPr>
      </w:pPr>
      <w:r w:rsidRPr="00ED6361">
        <w:rPr>
          <w:rFonts w:ascii="Liberation Serif" w:hAnsi="Liberation Serif" w:cs="Liberation Serif"/>
          <w:sz w:val="26"/>
          <w:szCs w:val="26"/>
        </w:rPr>
        <w:t>- в Загородный</w:t>
      </w:r>
      <w:r>
        <w:rPr>
          <w:rFonts w:ascii="Liberation Serif" w:hAnsi="Liberation Serif" w:cs="Liberation Serif"/>
          <w:sz w:val="26"/>
          <w:szCs w:val="26"/>
        </w:rPr>
        <w:t xml:space="preserve"> оздоровительный лагерь «Чайка» </w:t>
      </w:r>
      <w:r w:rsidRPr="00ED6361">
        <w:rPr>
          <w:rFonts w:ascii="Liberation Serif" w:hAnsi="Liberation Serif" w:cs="Liberation Serif"/>
          <w:sz w:val="26"/>
          <w:szCs w:val="26"/>
        </w:rPr>
        <w:t>МАУ ДО ООЦ «Чайка»</w:t>
      </w:r>
      <w:r>
        <w:rPr>
          <w:rFonts w:ascii="Liberation Serif" w:hAnsi="Liberation Serif" w:cs="Liberation Serif"/>
          <w:sz w:val="26"/>
          <w:szCs w:val="26"/>
        </w:rPr>
        <w:t>: с 27.10. по 02.11.2025;</w:t>
      </w:r>
    </w:p>
    <w:p w:rsidR="00D952E9" w:rsidRDefault="00D952E9" w:rsidP="00ED6361">
      <w:pPr>
        <w:tabs>
          <w:tab w:val="left" w:pos="7968"/>
        </w:tabs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в лагере с дневным пребыванием детей при МАОУ СОШ №13: с 29.10. по 03.11.2025;</w:t>
      </w:r>
    </w:p>
    <w:p w:rsidR="00D952E9" w:rsidRPr="00ED6361" w:rsidRDefault="00D952E9" w:rsidP="00ED6361">
      <w:pPr>
        <w:tabs>
          <w:tab w:val="left" w:pos="7968"/>
        </w:tabs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- в лагере с дневным пребыванием детей при МАУ ДО «ЦДТ»: с 27.10. по 31.10.2025.</w:t>
      </w:r>
    </w:p>
    <w:p w:rsidR="00D952E9" w:rsidRDefault="00D952E9" w:rsidP="00FF53FC">
      <w:pPr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Осенней сменой закрывается Год Защитника отечества, 80-летие Победы. Смены патриотической направленности. В МАОУ СОШ №13  продолжится тематика «Движение Первых».</w:t>
      </w:r>
    </w:p>
    <w:p w:rsidR="00D952E9" w:rsidRDefault="00D952E9" w:rsidP="00FF53FC">
      <w:pPr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В загородном оздоровительном лагере </w:t>
      </w:r>
      <w:r w:rsidRPr="00ED6361">
        <w:rPr>
          <w:rFonts w:ascii="Liberation Serif" w:hAnsi="Liberation Serif" w:cs="Liberation Serif"/>
          <w:sz w:val="26"/>
          <w:szCs w:val="26"/>
        </w:rPr>
        <w:t>«Чайка» название смены - «Наш вклад в бессмертие Победы». В оздоровительных лагерях с дневным пребыванием на базе МАОУ СОШ № 13 – «Двигайся вместе с нами</w:t>
      </w:r>
      <w:r>
        <w:rPr>
          <w:rFonts w:ascii="Liberation Serif" w:hAnsi="Liberation Serif" w:cs="Liberation Serif"/>
          <w:sz w:val="26"/>
          <w:szCs w:val="26"/>
        </w:rPr>
        <w:t>»,  на базе МАУ ДО «ЦДТ» - «Нам продолжать историю!».</w:t>
      </w:r>
    </w:p>
    <w:p w:rsidR="00D952E9" w:rsidRDefault="00D952E9" w:rsidP="00030551">
      <w:pPr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Прием заявлений для получения путевок в вышеуказанные лагеря начат с 05 сентября и продолжится до 27 сентября 2025 года. Прием заявлений может быть продолжен при наличии свободных путевок. </w:t>
      </w:r>
    </w:p>
    <w:p w:rsidR="00D952E9" w:rsidRPr="00A44703" w:rsidRDefault="00D952E9" w:rsidP="004265AD">
      <w:pPr>
        <w:jc w:val="both"/>
        <w:rPr>
          <w:rFonts w:ascii="Liberation Serif" w:hAnsi="Liberation Serif" w:cs="Liberation Serif"/>
          <w:sz w:val="18"/>
          <w:szCs w:val="18"/>
        </w:rPr>
      </w:pPr>
      <w:r w:rsidRPr="00A44703">
        <w:rPr>
          <w:rFonts w:ascii="Liberation Serif" w:hAnsi="Liberation Serif" w:cs="Liberation Serif"/>
          <w:sz w:val="18"/>
          <w:szCs w:val="18"/>
        </w:rPr>
        <w:tab/>
      </w:r>
      <w:r w:rsidRPr="00F92E66">
        <w:rPr>
          <w:rFonts w:ascii="Liberation Serif" w:hAnsi="Liberation Serif" w:cs="Liberation Serif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44.25pt">
            <v:imagedata r:id="rId7" o:title=""/>
          </v:shape>
        </w:pict>
      </w:r>
    </w:p>
    <w:sectPr w:rsidR="00D952E9" w:rsidRPr="00A44703" w:rsidSect="00B43176">
      <w:pgSz w:w="11906" w:h="16838"/>
      <w:pgMar w:top="1079" w:right="566" w:bottom="1258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2E9" w:rsidRDefault="00D952E9">
      <w:r>
        <w:separator/>
      </w:r>
    </w:p>
  </w:endnote>
  <w:endnote w:type="continuationSeparator" w:id="0">
    <w:p w:rsidR="00D952E9" w:rsidRDefault="00D952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2E9" w:rsidRDefault="00D952E9">
      <w:r>
        <w:separator/>
      </w:r>
    </w:p>
  </w:footnote>
  <w:footnote w:type="continuationSeparator" w:id="0">
    <w:p w:rsidR="00D952E9" w:rsidRDefault="00D952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66A4"/>
    <w:multiLevelType w:val="hybridMultilevel"/>
    <w:tmpl w:val="BB1CB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197D22"/>
    <w:multiLevelType w:val="hybridMultilevel"/>
    <w:tmpl w:val="32BA75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000257"/>
    <w:multiLevelType w:val="hybridMultilevel"/>
    <w:tmpl w:val="C0B6A5A8"/>
    <w:lvl w:ilvl="0" w:tplc="AEE297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9A42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C011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B03E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C695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862C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CA52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F27A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10F9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5661BF"/>
    <w:multiLevelType w:val="hybridMultilevel"/>
    <w:tmpl w:val="06BCD202"/>
    <w:lvl w:ilvl="0" w:tplc="2CE0E4C6">
      <w:start w:val="1"/>
      <w:numFmt w:val="decimal"/>
      <w:lvlText w:val="%1)"/>
      <w:lvlJc w:val="left"/>
      <w:pPr>
        <w:tabs>
          <w:tab w:val="num" w:pos="1515"/>
        </w:tabs>
        <w:ind w:left="151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>
    <w:nsid w:val="0C6F33DC"/>
    <w:multiLevelType w:val="hybridMultilevel"/>
    <w:tmpl w:val="7F5A0138"/>
    <w:lvl w:ilvl="0" w:tplc="FD8ED044">
      <w:start w:val="1"/>
      <w:numFmt w:val="decimal"/>
      <w:lvlText w:val="%1)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28"/>
        </w:tabs>
        <w:ind w:left="53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6048"/>
        </w:tabs>
        <w:ind w:left="60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768"/>
        </w:tabs>
        <w:ind w:left="67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488"/>
        </w:tabs>
        <w:ind w:left="74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8208"/>
        </w:tabs>
        <w:ind w:left="82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928"/>
        </w:tabs>
        <w:ind w:left="89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648"/>
        </w:tabs>
        <w:ind w:left="96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368"/>
        </w:tabs>
        <w:ind w:left="10368" w:hanging="180"/>
      </w:pPr>
      <w:rPr>
        <w:rFonts w:cs="Times New Roman"/>
      </w:rPr>
    </w:lvl>
  </w:abstractNum>
  <w:abstractNum w:abstractNumId="5">
    <w:nsid w:val="0F0B53F1"/>
    <w:multiLevelType w:val="hybridMultilevel"/>
    <w:tmpl w:val="A1D4D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761816"/>
    <w:multiLevelType w:val="hybridMultilevel"/>
    <w:tmpl w:val="662C2D46"/>
    <w:lvl w:ilvl="0" w:tplc="02200238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193060"/>
    <w:multiLevelType w:val="hybridMultilevel"/>
    <w:tmpl w:val="FA205882"/>
    <w:lvl w:ilvl="0" w:tplc="5D9231D4">
      <w:start w:val="4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8">
    <w:nsid w:val="215A3BFF"/>
    <w:multiLevelType w:val="hybridMultilevel"/>
    <w:tmpl w:val="BAA4C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2DF6DB2"/>
    <w:multiLevelType w:val="hybridMultilevel"/>
    <w:tmpl w:val="1DB64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9E15A34"/>
    <w:multiLevelType w:val="hybridMultilevel"/>
    <w:tmpl w:val="A5D6A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D189A"/>
    <w:multiLevelType w:val="hybridMultilevel"/>
    <w:tmpl w:val="35FA4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60C23CF"/>
    <w:multiLevelType w:val="multilevel"/>
    <w:tmpl w:val="00645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65E744D"/>
    <w:multiLevelType w:val="hybridMultilevel"/>
    <w:tmpl w:val="919470A8"/>
    <w:lvl w:ilvl="0" w:tplc="76AC2C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BC84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B442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4AA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DAEA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BA75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C0ED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1021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C4B3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03866F4"/>
    <w:multiLevelType w:val="hybridMultilevel"/>
    <w:tmpl w:val="5BD8FBE0"/>
    <w:lvl w:ilvl="0" w:tplc="8506A89E">
      <w:start w:val="1"/>
      <w:numFmt w:val="decimal"/>
      <w:lvlText w:val="%1)"/>
      <w:lvlJc w:val="left"/>
      <w:pPr>
        <w:tabs>
          <w:tab w:val="num" w:pos="1395"/>
        </w:tabs>
        <w:ind w:left="1395" w:hanging="8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5">
    <w:nsid w:val="4BAE117E"/>
    <w:multiLevelType w:val="hybridMultilevel"/>
    <w:tmpl w:val="86BE9544"/>
    <w:lvl w:ilvl="0" w:tplc="EEA286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5247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20CC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5884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1052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2E5C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EC9E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C070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C4E8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1EE4B88"/>
    <w:multiLevelType w:val="hybridMultilevel"/>
    <w:tmpl w:val="5164E2E8"/>
    <w:lvl w:ilvl="0" w:tplc="8A266612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7">
    <w:nsid w:val="52F65CB1"/>
    <w:multiLevelType w:val="hybridMultilevel"/>
    <w:tmpl w:val="53429154"/>
    <w:lvl w:ilvl="0" w:tplc="AF8068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9E89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F66B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B491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3CB1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072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E8A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18C5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E8D7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39F4F83"/>
    <w:multiLevelType w:val="hybridMultilevel"/>
    <w:tmpl w:val="36581586"/>
    <w:lvl w:ilvl="0" w:tplc="1A1290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BC7C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C807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9C74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5263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C267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0AD4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BAFE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90A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53B75EF"/>
    <w:multiLevelType w:val="hybridMultilevel"/>
    <w:tmpl w:val="01184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7936B3A"/>
    <w:multiLevelType w:val="multilevel"/>
    <w:tmpl w:val="85104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1">
    <w:nsid w:val="62D3019C"/>
    <w:multiLevelType w:val="hybridMultilevel"/>
    <w:tmpl w:val="9FF60B6E"/>
    <w:lvl w:ilvl="0" w:tplc="524806C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2">
    <w:nsid w:val="67403D92"/>
    <w:multiLevelType w:val="hybridMultilevel"/>
    <w:tmpl w:val="EBC4524E"/>
    <w:lvl w:ilvl="0" w:tplc="337C8F54">
      <w:start w:val="1"/>
      <w:numFmt w:val="decimal"/>
      <w:lvlText w:val="%1)"/>
      <w:lvlJc w:val="left"/>
      <w:pPr>
        <w:tabs>
          <w:tab w:val="num" w:pos="1788"/>
        </w:tabs>
        <w:ind w:left="1788" w:hanging="10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3">
    <w:nsid w:val="74C752ED"/>
    <w:multiLevelType w:val="hybridMultilevel"/>
    <w:tmpl w:val="3B848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352D4D"/>
    <w:multiLevelType w:val="hybridMultilevel"/>
    <w:tmpl w:val="12E42260"/>
    <w:lvl w:ilvl="0" w:tplc="082E1528">
      <w:start w:val="1"/>
      <w:numFmt w:val="decimal"/>
      <w:lvlText w:val="%1)"/>
      <w:lvlJc w:val="left"/>
      <w:pPr>
        <w:tabs>
          <w:tab w:val="num" w:pos="1759"/>
        </w:tabs>
        <w:ind w:left="1759" w:hanging="1050"/>
      </w:pPr>
      <w:rPr>
        <w:rFonts w:cs="Times New Roman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5">
    <w:nsid w:val="7EBE1B9F"/>
    <w:multiLevelType w:val="hybridMultilevel"/>
    <w:tmpl w:val="554E2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3"/>
  </w:num>
  <w:num w:numId="4">
    <w:abstractNumId w:val="4"/>
  </w:num>
  <w:num w:numId="5">
    <w:abstractNumId w:val="20"/>
  </w:num>
  <w:num w:numId="6">
    <w:abstractNumId w:val="22"/>
  </w:num>
  <w:num w:numId="7">
    <w:abstractNumId w:val="9"/>
  </w:num>
  <w:num w:numId="8">
    <w:abstractNumId w:val="11"/>
  </w:num>
  <w:num w:numId="9">
    <w:abstractNumId w:val="19"/>
  </w:num>
  <w:num w:numId="10">
    <w:abstractNumId w:val="0"/>
  </w:num>
  <w:num w:numId="11">
    <w:abstractNumId w:val="16"/>
  </w:num>
  <w:num w:numId="12">
    <w:abstractNumId w:val="24"/>
  </w:num>
  <w:num w:numId="13">
    <w:abstractNumId w:val="21"/>
  </w:num>
  <w:num w:numId="14">
    <w:abstractNumId w:val="7"/>
  </w:num>
  <w:num w:numId="15">
    <w:abstractNumId w:val="3"/>
  </w:num>
  <w:num w:numId="16">
    <w:abstractNumId w:val="14"/>
  </w:num>
  <w:num w:numId="17">
    <w:abstractNumId w:val="6"/>
  </w:num>
  <w:num w:numId="18">
    <w:abstractNumId w:val="8"/>
  </w:num>
  <w:num w:numId="19">
    <w:abstractNumId w:val="10"/>
  </w:num>
  <w:num w:numId="20">
    <w:abstractNumId w:val="25"/>
  </w:num>
  <w:num w:numId="21">
    <w:abstractNumId w:val="12"/>
  </w:num>
  <w:num w:numId="22">
    <w:abstractNumId w:val="13"/>
  </w:num>
  <w:num w:numId="23">
    <w:abstractNumId w:val="18"/>
  </w:num>
  <w:num w:numId="24">
    <w:abstractNumId w:val="2"/>
  </w:num>
  <w:num w:numId="25">
    <w:abstractNumId w:val="17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4EBC"/>
    <w:rsid w:val="000036E4"/>
    <w:rsid w:val="00005A72"/>
    <w:rsid w:val="00024116"/>
    <w:rsid w:val="00027727"/>
    <w:rsid w:val="00027865"/>
    <w:rsid w:val="00030551"/>
    <w:rsid w:val="00030876"/>
    <w:rsid w:val="000309BF"/>
    <w:rsid w:val="00037004"/>
    <w:rsid w:val="00040322"/>
    <w:rsid w:val="000429A8"/>
    <w:rsid w:val="00043AE8"/>
    <w:rsid w:val="00045DA8"/>
    <w:rsid w:val="00047C69"/>
    <w:rsid w:val="00054773"/>
    <w:rsid w:val="00054F64"/>
    <w:rsid w:val="000601DB"/>
    <w:rsid w:val="000611B2"/>
    <w:rsid w:val="000624EC"/>
    <w:rsid w:val="00063811"/>
    <w:rsid w:val="00076B90"/>
    <w:rsid w:val="00084ACD"/>
    <w:rsid w:val="0008625C"/>
    <w:rsid w:val="000877E2"/>
    <w:rsid w:val="00096370"/>
    <w:rsid w:val="000A0909"/>
    <w:rsid w:val="000A10E2"/>
    <w:rsid w:val="000A1F31"/>
    <w:rsid w:val="000A3BF5"/>
    <w:rsid w:val="000A5CD1"/>
    <w:rsid w:val="000B4C7E"/>
    <w:rsid w:val="000B7F7D"/>
    <w:rsid w:val="000C541B"/>
    <w:rsid w:val="000D0886"/>
    <w:rsid w:val="000F1C11"/>
    <w:rsid w:val="0010341F"/>
    <w:rsid w:val="00114048"/>
    <w:rsid w:val="001144C8"/>
    <w:rsid w:val="001204C8"/>
    <w:rsid w:val="001210AF"/>
    <w:rsid w:val="001275AF"/>
    <w:rsid w:val="00130F29"/>
    <w:rsid w:val="001314E7"/>
    <w:rsid w:val="0014017D"/>
    <w:rsid w:val="00140FE3"/>
    <w:rsid w:val="001575FD"/>
    <w:rsid w:val="00163329"/>
    <w:rsid w:val="0019538B"/>
    <w:rsid w:val="001A252D"/>
    <w:rsid w:val="001A3E4C"/>
    <w:rsid w:val="001C0EBA"/>
    <w:rsid w:val="001C1D8F"/>
    <w:rsid w:val="001C758B"/>
    <w:rsid w:val="001F283C"/>
    <w:rsid w:val="002012EB"/>
    <w:rsid w:val="002045D0"/>
    <w:rsid w:val="00211FE3"/>
    <w:rsid w:val="00223986"/>
    <w:rsid w:val="002307B2"/>
    <w:rsid w:val="00235512"/>
    <w:rsid w:val="00236388"/>
    <w:rsid w:val="00241C28"/>
    <w:rsid w:val="002531D7"/>
    <w:rsid w:val="00264EB8"/>
    <w:rsid w:val="002659A7"/>
    <w:rsid w:val="0026626E"/>
    <w:rsid w:val="00266A45"/>
    <w:rsid w:val="00271F36"/>
    <w:rsid w:val="00290C56"/>
    <w:rsid w:val="002941EE"/>
    <w:rsid w:val="002A2C35"/>
    <w:rsid w:val="002B176B"/>
    <w:rsid w:val="002C18D3"/>
    <w:rsid w:val="002D7805"/>
    <w:rsid w:val="002F0FCD"/>
    <w:rsid w:val="002F3DFD"/>
    <w:rsid w:val="003029D3"/>
    <w:rsid w:val="00310A13"/>
    <w:rsid w:val="0031188A"/>
    <w:rsid w:val="0031423A"/>
    <w:rsid w:val="003161F3"/>
    <w:rsid w:val="0031694C"/>
    <w:rsid w:val="00320D7A"/>
    <w:rsid w:val="00320DCE"/>
    <w:rsid w:val="003215C2"/>
    <w:rsid w:val="00326F19"/>
    <w:rsid w:val="0033747F"/>
    <w:rsid w:val="00344829"/>
    <w:rsid w:val="003467B5"/>
    <w:rsid w:val="00353C2E"/>
    <w:rsid w:val="00363FF2"/>
    <w:rsid w:val="0036789E"/>
    <w:rsid w:val="003943CA"/>
    <w:rsid w:val="003B3BA2"/>
    <w:rsid w:val="003C04BA"/>
    <w:rsid w:val="003C0A6E"/>
    <w:rsid w:val="003C11EF"/>
    <w:rsid w:val="003C696B"/>
    <w:rsid w:val="003D25AD"/>
    <w:rsid w:val="003D36FF"/>
    <w:rsid w:val="003D3D9B"/>
    <w:rsid w:val="003D676D"/>
    <w:rsid w:val="003D70F2"/>
    <w:rsid w:val="003E74E0"/>
    <w:rsid w:val="003E7E07"/>
    <w:rsid w:val="003F3960"/>
    <w:rsid w:val="003F6ECA"/>
    <w:rsid w:val="003F76C5"/>
    <w:rsid w:val="004110A4"/>
    <w:rsid w:val="00411E22"/>
    <w:rsid w:val="004265AD"/>
    <w:rsid w:val="0043256A"/>
    <w:rsid w:val="00437862"/>
    <w:rsid w:val="00461F45"/>
    <w:rsid w:val="004630B2"/>
    <w:rsid w:val="00465D83"/>
    <w:rsid w:val="004676A0"/>
    <w:rsid w:val="004702A3"/>
    <w:rsid w:val="00480FD8"/>
    <w:rsid w:val="00497E02"/>
    <w:rsid w:val="004A7D6B"/>
    <w:rsid w:val="004B0D9E"/>
    <w:rsid w:val="004F078A"/>
    <w:rsid w:val="004F0E0C"/>
    <w:rsid w:val="004F1348"/>
    <w:rsid w:val="004F417B"/>
    <w:rsid w:val="00500D32"/>
    <w:rsid w:val="00507053"/>
    <w:rsid w:val="00507430"/>
    <w:rsid w:val="005105A0"/>
    <w:rsid w:val="005118BE"/>
    <w:rsid w:val="005201D9"/>
    <w:rsid w:val="00530C82"/>
    <w:rsid w:val="00531AC7"/>
    <w:rsid w:val="005325E7"/>
    <w:rsid w:val="00532953"/>
    <w:rsid w:val="005331C0"/>
    <w:rsid w:val="00537230"/>
    <w:rsid w:val="00541FAD"/>
    <w:rsid w:val="00553A18"/>
    <w:rsid w:val="00560D2C"/>
    <w:rsid w:val="00560D72"/>
    <w:rsid w:val="00563CDD"/>
    <w:rsid w:val="00571825"/>
    <w:rsid w:val="00573357"/>
    <w:rsid w:val="00580D6C"/>
    <w:rsid w:val="0058757D"/>
    <w:rsid w:val="005A01BF"/>
    <w:rsid w:val="005A1BB7"/>
    <w:rsid w:val="005A64E7"/>
    <w:rsid w:val="005B47CE"/>
    <w:rsid w:val="005C2901"/>
    <w:rsid w:val="005C302D"/>
    <w:rsid w:val="005C4D85"/>
    <w:rsid w:val="005C7108"/>
    <w:rsid w:val="005D4BC8"/>
    <w:rsid w:val="005D60DA"/>
    <w:rsid w:val="005E1083"/>
    <w:rsid w:val="005F0C4E"/>
    <w:rsid w:val="005F18B7"/>
    <w:rsid w:val="005F3034"/>
    <w:rsid w:val="005F751F"/>
    <w:rsid w:val="00600AAB"/>
    <w:rsid w:val="00601195"/>
    <w:rsid w:val="00611F3B"/>
    <w:rsid w:val="0061227D"/>
    <w:rsid w:val="00634320"/>
    <w:rsid w:val="00661692"/>
    <w:rsid w:val="00661EF9"/>
    <w:rsid w:val="00676914"/>
    <w:rsid w:val="00681D11"/>
    <w:rsid w:val="0069643E"/>
    <w:rsid w:val="006A47DD"/>
    <w:rsid w:val="006A5D8F"/>
    <w:rsid w:val="006C18EB"/>
    <w:rsid w:val="006C58F3"/>
    <w:rsid w:val="006C5F65"/>
    <w:rsid w:val="006D1009"/>
    <w:rsid w:val="006D616E"/>
    <w:rsid w:val="006D7356"/>
    <w:rsid w:val="006E4782"/>
    <w:rsid w:val="006F4EBC"/>
    <w:rsid w:val="007001D8"/>
    <w:rsid w:val="007046D9"/>
    <w:rsid w:val="00706707"/>
    <w:rsid w:val="00707292"/>
    <w:rsid w:val="007115C1"/>
    <w:rsid w:val="007339C1"/>
    <w:rsid w:val="00743325"/>
    <w:rsid w:val="0074638E"/>
    <w:rsid w:val="00746D46"/>
    <w:rsid w:val="00755930"/>
    <w:rsid w:val="00757A94"/>
    <w:rsid w:val="00757CCC"/>
    <w:rsid w:val="00764202"/>
    <w:rsid w:val="00767693"/>
    <w:rsid w:val="007716CB"/>
    <w:rsid w:val="00771DA6"/>
    <w:rsid w:val="007753AD"/>
    <w:rsid w:val="0078680E"/>
    <w:rsid w:val="00793566"/>
    <w:rsid w:val="007A6C46"/>
    <w:rsid w:val="007B0E22"/>
    <w:rsid w:val="007C3347"/>
    <w:rsid w:val="007C4E68"/>
    <w:rsid w:val="007C58DA"/>
    <w:rsid w:val="007D1371"/>
    <w:rsid w:val="007D6F20"/>
    <w:rsid w:val="007F19BC"/>
    <w:rsid w:val="007F7504"/>
    <w:rsid w:val="00803AF1"/>
    <w:rsid w:val="00814B9A"/>
    <w:rsid w:val="00815B97"/>
    <w:rsid w:val="00815E70"/>
    <w:rsid w:val="008257C5"/>
    <w:rsid w:val="0084667D"/>
    <w:rsid w:val="00850A36"/>
    <w:rsid w:val="00851056"/>
    <w:rsid w:val="0085385C"/>
    <w:rsid w:val="00854B5D"/>
    <w:rsid w:val="00855356"/>
    <w:rsid w:val="00864507"/>
    <w:rsid w:val="0087412E"/>
    <w:rsid w:val="0087451F"/>
    <w:rsid w:val="00874CCC"/>
    <w:rsid w:val="00885A36"/>
    <w:rsid w:val="008A0451"/>
    <w:rsid w:val="008B3B30"/>
    <w:rsid w:val="008B4CE3"/>
    <w:rsid w:val="008B5AE4"/>
    <w:rsid w:val="008C2D2E"/>
    <w:rsid w:val="008C4BA6"/>
    <w:rsid w:val="008D204A"/>
    <w:rsid w:val="00901BDA"/>
    <w:rsid w:val="0090634B"/>
    <w:rsid w:val="00914774"/>
    <w:rsid w:val="00917E6B"/>
    <w:rsid w:val="00920F05"/>
    <w:rsid w:val="00921824"/>
    <w:rsid w:val="0092314D"/>
    <w:rsid w:val="0092479C"/>
    <w:rsid w:val="00932937"/>
    <w:rsid w:val="0094027F"/>
    <w:rsid w:val="00941EF5"/>
    <w:rsid w:val="00946CEE"/>
    <w:rsid w:val="00951167"/>
    <w:rsid w:val="00952E74"/>
    <w:rsid w:val="009774FD"/>
    <w:rsid w:val="00981830"/>
    <w:rsid w:val="0098622C"/>
    <w:rsid w:val="009A4AA8"/>
    <w:rsid w:val="009B166D"/>
    <w:rsid w:val="009B1976"/>
    <w:rsid w:val="009C2000"/>
    <w:rsid w:val="009C5E3C"/>
    <w:rsid w:val="009D3DDB"/>
    <w:rsid w:val="009E2561"/>
    <w:rsid w:val="009E3565"/>
    <w:rsid w:val="009F3876"/>
    <w:rsid w:val="00A01250"/>
    <w:rsid w:val="00A01FEC"/>
    <w:rsid w:val="00A065B3"/>
    <w:rsid w:val="00A32249"/>
    <w:rsid w:val="00A3256F"/>
    <w:rsid w:val="00A33251"/>
    <w:rsid w:val="00A4147F"/>
    <w:rsid w:val="00A44703"/>
    <w:rsid w:val="00A6110B"/>
    <w:rsid w:val="00A65285"/>
    <w:rsid w:val="00A6660B"/>
    <w:rsid w:val="00A700CA"/>
    <w:rsid w:val="00A737D8"/>
    <w:rsid w:val="00A77C43"/>
    <w:rsid w:val="00A8052F"/>
    <w:rsid w:val="00A879EC"/>
    <w:rsid w:val="00A953CB"/>
    <w:rsid w:val="00AB1D1A"/>
    <w:rsid w:val="00AC2492"/>
    <w:rsid w:val="00AC6EA3"/>
    <w:rsid w:val="00AD65A4"/>
    <w:rsid w:val="00AD7603"/>
    <w:rsid w:val="00AE2A09"/>
    <w:rsid w:val="00AE2D05"/>
    <w:rsid w:val="00AE4CBD"/>
    <w:rsid w:val="00AE6C34"/>
    <w:rsid w:val="00AE7DB8"/>
    <w:rsid w:val="00AF1617"/>
    <w:rsid w:val="00AF2D45"/>
    <w:rsid w:val="00B0754B"/>
    <w:rsid w:val="00B1701D"/>
    <w:rsid w:val="00B40515"/>
    <w:rsid w:val="00B418E7"/>
    <w:rsid w:val="00B42F63"/>
    <w:rsid w:val="00B43176"/>
    <w:rsid w:val="00B4598F"/>
    <w:rsid w:val="00B548D8"/>
    <w:rsid w:val="00B56CEA"/>
    <w:rsid w:val="00B801DD"/>
    <w:rsid w:val="00B87234"/>
    <w:rsid w:val="00B8753B"/>
    <w:rsid w:val="00B94A5B"/>
    <w:rsid w:val="00BA0D2B"/>
    <w:rsid w:val="00BA22C0"/>
    <w:rsid w:val="00BA70D0"/>
    <w:rsid w:val="00BB55DA"/>
    <w:rsid w:val="00BB625F"/>
    <w:rsid w:val="00BC1E3C"/>
    <w:rsid w:val="00BE1CFF"/>
    <w:rsid w:val="00BE2C9E"/>
    <w:rsid w:val="00BE3439"/>
    <w:rsid w:val="00BF2391"/>
    <w:rsid w:val="00BF53EB"/>
    <w:rsid w:val="00C031E5"/>
    <w:rsid w:val="00C0340E"/>
    <w:rsid w:val="00C03596"/>
    <w:rsid w:val="00C0536E"/>
    <w:rsid w:val="00C145E1"/>
    <w:rsid w:val="00C20C25"/>
    <w:rsid w:val="00C22DB0"/>
    <w:rsid w:val="00C27BAB"/>
    <w:rsid w:val="00C34B89"/>
    <w:rsid w:val="00C34F1F"/>
    <w:rsid w:val="00C353E6"/>
    <w:rsid w:val="00C36966"/>
    <w:rsid w:val="00C53411"/>
    <w:rsid w:val="00C53699"/>
    <w:rsid w:val="00C53D41"/>
    <w:rsid w:val="00C60FFC"/>
    <w:rsid w:val="00C626F6"/>
    <w:rsid w:val="00C6503C"/>
    <w:rsid w:val="00C67D35"/>
    <w:rsid w:val="00C754B7"/>
    <w:rsid w:val="00C84A08"/>
    <w:rsid w:val="00CB2507"/>
    <w:rsid w:val="00CB4760"/>
    <w:rsid w:val="00CC026E"/>
    <w:rsid w:val="00CC1DB0"/>
    <w:rsid w:val="00CC3226"/>
    <w:rsid w:val="00CF037E"/>
    <w:rsid w:val="00CF1449"/>
    <w:rsid w:val="00CF6644"/>
    <w:rsid w:val="00D01672"/>
    <w:rsid w:val="00D02C53"/>
    <w:rsid w:val="00D17534"/>
    <w:rsid w:val="00D219C9"/>
    <w:rsid w:val="00D41B4B"/>
    <w:rsid w:val="00D43797"/>
    <w:rsid w:val="00D452A5"/>
    <w:rsid w:val="00D5652F"/>
    <w:rsid w:val="00D57A12"/>
    <w:rsid w:val="00D62ACE"/>
    <w:rsid w:val="00D752B9"/>
    <w:rsid w:val="00D82B80"/>
    <w:rsid w:val="00D84945"/>
    <w:rsid w:val="00D86C05"/>
    <w:rsid w:val="00D919E7"/>
    <w:rsid w:val="00D922D5"/>
    <w:rsid w:val="00D952E9"/>
    <w:rsid w:val="00D95B7E"/>
    <w:rsid w:val="00D966B6"/>
    <w:rsid w:val="00DA4739"/>
    <w:rsid w:val="00DA5A8F"/>
    <w:rsid w:val="00DB4634"/>
    <w:rsid w:val="00DC4892"/>
    <w:rsid w:val="00DF5318"/>
    <w:rsid w:val="00E027DC"/>
    <w:rsid w:val="00E0478C"/>
    <w:rsid w:val="00E07EE5"/>
    <w:rsid w:val="00E14A0B"/>
    <w:rsid w:val="00E20680"/>
    <w:rsid w:val="00E24585"/>
    <w:rsid w:val="00E337D0"/>
    <w:rsid w:val="00E40A1E"/>
    <w:rsid w:val="00E4360E"/>
    <w:rsid w:val="00E519F2"/>
    <w:rsid w:val="00E67E64"/>
    <w:rsid w:val="00E83190"/>
    <w:rsid w:val="00E843F7"/>
    <w:rsid w:val="00E94C9D"/>
    <w:rsid w:val="00E95C68"/>
    <w:rsid w:val="00EB1257"/>
    <w:rsid w:val="00EC42C9"/>
    <w:rsid w:val="00EC6FA0"/>
    <w:rsid w:val="00ED6361"/>
    <w:rsid w:val="00ED65C2"/>
    <w:rsid w:val="00EF5AB0"/>
    <w:rsid w:val="00EF5D5D"/>
    <w:rsid w:val="00F1119E"/>
    <w:rsid w:val="00F11569"/>
    <w:rsid w:val="00F35DD9"/>
    <w:rsid w:val="00F60703"/>
    <w:rsid w:val="00F620B9"/>
    <w:rsid w:val="00F6291D"/>
    <w:rsid w:val="00F6320F"/>
    <w:rsid w:val="00F639C0"/>
    <w:rsid w:val="00F70DB8"/>
    <w:rsid w:val="00F71082"/>
    <w:rsid w:val="00F73937"/>
    <w:rsid w:val="00F755BC"/>
    <w:rsid w:val="00F83738"/>
    <w:rsid w:val="00F856A9"/>
    <w:rsid w:val="00F92E66"/>
    <w:rsid w:val="00FA0E82"/>
    <w:rsid w:val="00FB1A5D"/>
    <w:rsid w:val="00FB3076"/>
    <w:rsid w:val="00FC0E70"/>
    <w:rsid w:val="00FC25B7"/>
    <w:rsid w:val="00FC57D6"/>
    <w:rsid w:val="00FF33DF"/>
    <w:rsid w:val="00FF5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04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01195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E4782"/>
    <w:rPr>
      <w:rFonts w:ascii="Cambria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rsid w:val="00114048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114048"/>
    <w:pPr>
      <w:ind w:right="5386"/>
      <w:jc w:val="center"/>
    </w:pPr>
    <w:rPr>
      <w:b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6E4782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114048"/>
    <w:pPr>
      <w:tabs>
        <w:tab w:val="left" w:pos="360"/>
      </w:tabs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E4782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218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4782"/>
    <w:rPr>
      <w:rFonts w:cs="Times New Roman"/>
      <w:sz w:val="2"/>
    </w:rPr>
  </w:style>
  <w:style w:type="table" w:styleId="TableGrid">
    <w:name w:val="Table Grid"/>
    <w:basedOn w:val="TableNormal"/>
    <w:uiPriority w:val="99"/>
    <w:rsid w:val="009C200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746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4638E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val">
    <w:name w:val="val"/>
    <w:basedOn w:val="DefaultParagraphFont"/>
    <w:uiPriority w:val="99"/>
    <w:rsid w:val="00264EB8"/>
    <w:rPr>
      <w:rFonts w:cs="Times New Roman"/>
    </w:rPr>
  </w:style>
  <w:style w:type="paragraph" w:customStyle="1" w:styleId="ConsPlusTitle">
    <w:name w:val="ConsPlusTitle"/>
    <w:uiPriority w:val="99"/>
    <w:rsid w:val="000A0909"/>
    <w:pPr>
      <w:widowControl w:val="0"/>
      <w:autoSpaceDE w:val="0"/>
      <w:autoSpaceDN w:val="0"/>
    </w:pPr>
    <w:rPr>
      <w:b/>
      <w:sz w:val="24"/>
      <w:szCs w:val="20"/>
    </w:rPr>
  </w:style>
  <w:style w:type="paragraph" w:customStyle="1" w:styleId="1">
    <w:name w:val="Абзац списка1"/>
    <w:basedOn w:val="Normal"/>
    <w:uiPriority w:val="99"/>
    <w:rsid w:val="00140FE3"/>
    <w:pPr>
      <w:suppressAutoHyphens/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ar-SA"/>
    </w:rPr>
  </w:style>
  <w:style w:type="character" w:styleId="Strong">
    <w:name w:val="Strong"/>
    <w:basedOn w:val="DefaultParagraphFont"/>
    <w:uiPriority w:val="99"/>
    <w:qFormat/>
    <w:rsid w:val="0008625C"/>
    <w:rPr>
      <w:rFonts w:cs="Times New Roman"/>
      <w:b/>
      <w:bCs/>
    </w:rPr>
  </w:style>
  <w:style w:type="paragraph" w:styleId="NoSpacing">
    <w:name w:val="No Spacing"/>
    <w:uiPriority w:val="99"/>
    <w:qFormat/>
    <w:rsid w:val="007C4E68"/>
    <w:pPr>
      <w:widowControl w:val="0"/>
    </w:pPr>
    <w:rPr>
      <w:rFonts w:ascii="Century Schoolbook" w:hAnsi="Century Schoolbook"/>
      <w:sz w:val="24"/>
      <w:szCs w:val="24"/>
    </w:rPr>
  </w:style>
  <w:style w:type="paragraph" w:styleId="NormalWeb">
    <w:name w:val="Normal (Web)"/>
    <w:basedOn w:val="Normal"/>
    <w:uiPriority w:val="99"/>
    <w:rsid w:val="00917E6B"/>
    <w:pPr>
      <w:spacing w:before="100" w:beforeAutospacing="1" w:after="119"/>
    </w:pPr>
  </w:style>
  <w:style w:type="paragraph" w:styleId="FootnoteText">
    <w:name w:val="footnote text"/>
    <w:basedOn w:val="Normal"/>
    <w:link w:val="FootnoteTextChar"/>
    <w:uiPriority w:val="99"/>
    <w:semiHidden/>
    <w:rsid w:val="00C20C2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41FAD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20C25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611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1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11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1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1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11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11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202</Words>
  <Characters>1158</Characters>
  <Application>Microsoft Office Outlook</Application>
  <DocSecurity>0</DocSecurity>
  <Lines>0</Lines>
  <Paragraphs>0</Paragraphs>
  <ScaleCrop>false</ScaleCrop>
  <Company>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Владимир  Петрович</dc:title>
  <dc:subject/>
  <dc:creator>1</dc:creator>
  <cp:keywords/>
  <dc:description/>
  <cp:lastModifiedBy>Пользователь</cp:lastModifiedBy>
  <cp:revision>2</cp:revision>
  <cp:lastPrinted>2023-05-17T08:46:00Z</cp:lastPrinted>
  <dcterms:created xsi:type="dcterms:W3CDTF">2025-09-10T03:25:00Z</dcterms:created>
  <dcterms:modified xsi:type="dcterms:W3CDTF">2025-09-10T03:25:00Z</dcterms:modified>
</cp:coreProperties>
</file>